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6Colorful-Accent3"/>
        <w:tblpPr w:leftFromText="180" w:rightFromText="180" w:vertAnchor="text" w:horzAnchor="margin" w:tblpXSpec="right" w:tblpY="733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897D22" w14:paraId="763B2709" w14:textId="77777777" w:rsidTr="00784F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7FF507DA" w14:textId="66EC5BF3" w:rsidR="00897D22" w:rsidRPr="00422E64" w:rsidRDefault="003760BF" w:rsidP="00784F22">
            <w:pPr>
              <w:pStyle w:val="NoSpacing"/>
              <w:tabs>
                <w:tab w:val="left" w:pos="1155"/>
              </w:tabs>
              <w:jc w:val="center"/>
            </w:pPr>
            <w:r>
              <w:t>O/</w:t>
            </w:r>
            <w:r w:rsidR="00E7124A">
              <w:t xml:space="preserve">S </w:t>
            </w:r>
            <w:r w:rsidR="00A65D3E">
              <w:t>RAM LAMBS</w:t>
            </w:r>
          </w:p>
        </w:tc>
      </w:tr>
      <w:tr w:rsidR="00897D22" w14:paraId="7E9767C0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6557363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27388531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S1</w:t>
            </w:r>
          </w:p>
        </w:tc>
        <w:tc>
          <w:tcPr>
            <w:tcW w:w="732" w:type="dxa"/>
          </w:tcPr>
          <w:p w14:paraId="3E5A75AD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S2</w:t>
            </w:r>
          </w:p>
        </w:tc>
        <w:tc>
          <w:tcPr>
            <w:tcW w:w="732" w:type="dxa"/>
          </w:tcPr>
          <w:p w14:paraId="2F6155A0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S3</w:t>
            </w:r>
          </w:p>
        </w:tc>
        <w:tc>
          <w:tcPr>
            <w:tcW w:w="732" w:type="dxa"/>
          </w:tcPr>
          <w:p w14:paraId="441EA48E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S4</w:t>
            </w:r>
          </w:p>
        </w:tc>
        <w:tc>
          <w:tcPr>
            <w:tcW w:w="732" w:type="dxa"/>
          </w:tcPr>
          <w:p w14:paraId="669BB5B9" w14:textId="77777777" w:rsidR="00897D22" w:rsidRPr="00270B8E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 w:rsidRPr="00270B8E">
              <w:rPr>
                <w:color w:val="auto"/>
                <w:sz w:val="14"/>
              </w:rPr>
              <w:t>S5</w:t>
            </w:r>
          </w:p>
        </w:tc>
      </w:tr>
      <w:tr w:rsidR="00897D22" w14:paraId="46CAB013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174200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8kg</w:t>
            </w:r>
          </w:p>
        </w:tc>
        <w:tc>
          <w:tcPr>
            <w:tcW w:w="733" w:type="dxa"/>
          </w:tcPr>
          <w:p w14:paraId="2EFD2F9E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2188508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1B46C6E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41B0A0B6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30123D69" w14:textId="77777777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14:paraId="3A523061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8D194F4" w14:textId="357E1ADD" w:rsidR="00897D22" w:rsidRPr="008A5BF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  <w:tcBorders>
              <w:bottom w:val="nil"/>
            </w:tcBorders>
          </w:tcPr>
          <w:p w14:paraId="4B4C3C7E" w14:textId="52187988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46B97E2C" w14:textId="60C07369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552A3400" w14:textId="5E0E2C2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4F19D1EB" w14:textId="78368160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14:paraId="2C97101F" w14:textId="0C10B683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D2011" w14:paraId="1A915211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  <w:tcBorders>
              <w:right w:val="nil"/>
            </w:tcBorders>
          </w:tcPr>
          <w:p w14:paraId="7834ADA5" w14:textId="41D96089" w:rsidR="008D2011" w:rsidRPr="008D2011" w:rsidRDefault="008D2011" w:rsidP="00784F22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</w:tcPr>
          <w:p w14:paraId="17F6897B" w14:textId="59F01989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6804F4F2" w14:textId="712CACDA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2135C9C6" w14:textId="37AFDFE2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278A6CF3" w14:textId="2AF5EDC8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</w:tcPr>
          <w:p w14:paraId="04826CB7" w14:textId="488ED7B4" w:rsidR="008D2011" w:rsidRPr="008D2011" w:rsidRDefault="008D2011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A65D3E" w14:paraId="54EE938B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40628BF" w14:textId="6C849612" w:rsidR="00A65D3E" w:rsidRPr="008A5BF2" w:rsidRDefault="00A65D3E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 w:rsidRPr="008A5BF2">
              <w:rPr>
                <w:b w:val="0"/>
                <w:color w:val="auto"/>
                <w:sz w:val="16"/>
              </w:rPr>
              <w:t>1</w:t>
            </w:r>
            <w:r>
              <w:rPr>
                <w:b w:val="0"/>
                <w:color w:val="auto"/>
                <w:sz w:val="16"/>
              </w:rPr>
              <w:t>8</w:t>
            </w:r>
            <w:r w:rsidRPr="008A5BF2">
              <w:rPr>
                <w:b w:val="0"/>
                <w:color w:val="auto"/>
                <w:sz w:val="16"/>
              </w:rPr>
              <w:t>.1-</w:t>
            </w:r>
            <w:r>
              <w:rPr>
                <w:b w:val="0"/>
                <w:color w:val="auto"/>
                <w:sz w:val="16"/>
              </w:rPr>
              <w:t>28</w:t>
            </w:r>
          </w:p>
        </w:tc>
        <w:tc>
          <w:tcPr>
            <w:tcW w:w="733" w:type="dxa"/>
            <w:tcBorders>
              <w:top w:val="nil"/>
            </w:tcBorders>
          </w:tcPr>
          <w:p w14:paraId="0B5607AC" w14:textId="58132EE0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$4.00</w:t>
            </w:r>
          </w:p>
        </w:tc>
        <w:tc>
          <w:tcPr>
            <w:tcW w:w="732" w:type="dxa"/>
            <w:tcBorders>
              <w:top w:val="nil"/>
            </w:tcBorders>
          </w:tcPr>
          <w:p w14:paraId="7E71149E" w14:textId="72FA2F86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$7.00</w:t>
            </w:r>
          </w:p>
        </w:tc>
        <w:tc>
          <w:tcPr>
            <w:tcW w:w="732" w:type="dxa"/>
            <w:tcBorders>
              <w:top w:val="nil"/>
            </w:tcBorders>
          </w:tcPr>
          <w:p w14:paraId="5330E802" w14:textId="02FE13F5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$7.00</w:t>
            </w:r>
          </w:p>
        </w:tc>
        <w:tc>
          <w:tcPr>
            <w:tcW w:w="732" w:type="dxa"/>
            <w:tcBorders>
              <w:top w:val="nil"/>
            </w:tcBorders>
          </w:tcPr>
          <w:p w14:paraId="16418340" w14:textId="68503D3F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$7.00</w:t>
            </w:r>
          </w:p>
        </w:tc>
        <w:tc>
          <w:tcPr>
            <w:tcW w:w="732" w:type="dxa"/>
            <w:tcBorders>
              <w:top w:val="nil"/>
            </w:tcBorders>
          </w:tcPr>
          <w:p w14:paraId="6A54DEA7" w14:textId="694A9046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$3.60</w:t>
            </w:r>
          </w:p>
        </w:tc>
      </w:tr>
      <w:tr w:rsidR="00A65D3E" w14:paraId="0B437D19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5F9F2465" w14:textId="4B592FDA" w:rsidR="00A65D3E" w:rsidRPr="008A5BF2" w:rsidRDefault="00A65D3E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</w:tcPr>
          <w:p w14:paraId="77441BEB" w14:textId="514FE965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AEFEF6D" w14:textId="2FBBC3B6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1C0CF30" w14:textId="417E9235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CD92CD1" w14:textId="1675D524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2993999" w14:textId="67F7549C" w:rsidR="00A65D3E" w:rsidRPr="00D7412D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A65D3E" w14:paraId="42DE42DF" w14:textId="77777777" w:rsidTr="00784F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3722EBBE" w14:textId="378D8DFF" w:rsidR="00A65D3E" w:rsidRPr="008A5BF2" w:rsidRDefault="00A65D3E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</w:p>
        </w:tc>
        <w:tc>
          <w:tcPr>
            <w:tcW w:w="733" w:type="dxa"/>
          </w:tcPr>
          <w:p w14:paraId="51BAB2B0" w14:textId="406AAC0D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265DB8A" w14:textId="506150EE" w:rsidR="00A65D3E" w:rsidRPr="002705EB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18A3E932" w14:textId="18A6C1B1" w:rsidR="00A65D3E" w:rsidRPr="002705EB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6335CF26" w14:textId="48F27607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2258C730" w14:textId="01B99E16" w:rsidR="00A65D3E" w:rsidRPr="00D7412D" w:rsidRDefault="00A65D3E" w:rsidP="00A65D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A65D3E" w14:paraId="723C3E78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3B834F5" w14:textId="59ACA6F8" w:rsidR="00A65D3E" w:rsidRPr="008A5BF2" w:rsidRDefault="00EA50C2" w:rsidP="00A65D3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</w:t>
            </w:r>
            <w:r w:rsidR="00A65D3E">
              <w:rPr>
                <w:b w:val="0"/>
                <w:color w:val="auto"/>
                <w:sz w:val="16"/>
              </w:rPr>
              <w:t>.1+</w:t>
            </w:r>
          </w:p>
        </w:tc>
        <w:tc>
          <w:tcPr>
            <w:tcW w:w="3661" w:type="dxa"/>
            <w:gridSpan w:val="5"/>
          </w:tcPr>
          <w:p w14:paraId="2CD493F1" w14:textId="4EA2D4A9" w:rsidR="00A65D3E" w:rsidRPr="00EF6823" w:rsidRDefault="00A65D3E" w:rsidP="00A65D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14"/>
                <w:szCs w:val="14"/>
              </w:rPr>
            </w:pPr>
            <w:r w:rsidRPr="00EF6823">
              <w:rPr>
                <w:b/>
                <w:color w:val="auto"/>
                <w:sz w:val="14"/>
                <w:szCs w:val="14"/>
              </w:rPr>
              <w:t xml:space="preserve">AS PER </w:t>
            </w:r>
            <w:r>
              <w:rPr>
                <w:b/>
                <w:color w:val="auto"/>
                <w:sz w:val="14"/>
                <w:szCs w:val="14"/>
              </w:rPr>
              <w:t xml:space="preserve">ADULT RAM </w:t>
            </w:r>
            <w:r w:rsidRPr="00EF6823">
              <w:rPr>
                <w:b/>
                <w:color w:val="auto"/>
                <w:sz w:val="14"/>
                <w:szCs w:val="14"/>
              </w:rPr>
              <w:t>GRID</w:t>
            </w:r>
          </w:p>
        </w:tc>
      </w:tr>
    </w:tbl>
    <w:p w14:paraId="0C356B19" w14:textId="77777777" w:rsidR="00944FD6" w:rsidRDefault="00EB3E2A" w:rsidP="00E70F11">
      <w:pPr>
        <w:pStyle w:val="NoSpacing"/>
        <w:tabs>
          <w:tab w:val="left" w:pos="1155"/>
        </w:tabs>
      </w:pP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5C6003" wp14:editId="0AC461FD">
                <wp:simplePos x="0" y="0"/>
                <wp:positionH relativeFrom="margin">
                  <wp:posOffset>5935980</wp:posOffset>
                </wp:positionH>
                <wp:positionV relativeFrom="paragraph">
                  <wp:posOffset>-269240</wp:posOffset>
                </wp:positionV>
                <wp:extent cx="1800225" cy="390525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AFF6C3" w14:textId="0896A8D5" w:rsidR="006C12DD" w:rsidRPr="006C12DD" w:rsidRDefault="009326FA" w:rsidP="006C12DD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4"/>
                                <w:szCs w:val="1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COMMENCING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:</w:t>
                            </w:r>
                            <w:r w:rsidR="00D17814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65D3E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11</w:t>
                            </w: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D57FB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="00AD157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  <w:r w:rsidR="006C12DD" w:rsidRPr="006C12DD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="00563166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 w:rsidR="00F37332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5D57FB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C6003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467.4pt;margin-top:-21.2pt;width:141.75pt;height:30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" filled="f" stroked="f" strokeweight=".5pt">
                <v:textbox>
                  <w:txbxContent>
                    <w:p w14:paraId="2DAFF6C3" w14:textId="0896A8D5" w:rsidR="006C12DD" w:rsidRPr="006C12DD" w:rsidRDefault="009326FA" w:rsidP="006C12DD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37332">
                        <w:rPr>
                          <w:rFonts w:ascii="Verdana" w:hAnsi="Verdana"/>
                          <w:b/>
                          <w:i/>
                          <w:color w:val="0070C0"/>
                          <w:sz w:val="14"/>
                          <w:szCs w:val="1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COMMENCING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:</w:t>
                      </w:r>
                      <w:r w:rsidR="00D17814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65D3E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11</w:t>
                      </w: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D57FB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="00AD157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  <w:r w:rsidR="006C12DD" w:rsidRPr="006C12DD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="00563166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  <w:r w:rsidR="00F37332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5D57FB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C12DD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788D78A" wp14:editId="07C1C631">
                <wp:simplePos x="0" y="0"/>
                <wp:positionH relativeFrom="margin">
                  <wp:posOffset>2987344</wp:posOffset>
                </wp:positionH>
                <wp:positionV relativeFrom="paragraph">
                  <wp:posOffset>-270179</wp:posOffset>
                </wp:positionV>
                <wp:extent cx="1628775" cy="31432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18E4A5" w14:textId="22741DEA" w:rsidR="00C607AA" w:rsidRDefault="00CF638D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GRID No.</w:t>
                            </w:r>
                            <w:r w:rsidR="009326FA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02461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A65D3E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="00E577E3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-2</w:t>
                            </w:r>
                            <w:r w:rsidR="00652C8C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  <w:p w14:paraId="06919B0A" w14:textId="7E2B66EF" w:rsidR="00EB3E2A" w:rsidRPr="006C12DD" w:rsidRDefault="00EF6823" w:rsidP="00EB3E2A">
                            <w:pPr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47A2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:highlight w:val="yellow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945C7F">
                              <w:rPr>
                                <w:rFonts w:ascii="Verdana" w:hAnsi="Verdana"/>
                                <w:b/>
                                <w:i/>
                                <w:color w:val="0070C0"/>
                                <w:sz w:val="16"/>
                                <w:szCs w:val="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8D78A" id="Text Box 29" o:spid="_x0000_s1027" type="#_x0000_t202" style="position:absolute;margin-left:235.2pt;margin-top:-21.25pt;width:128.25pt;height:24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" filled="f" stroked="f" strokeweight=".5pt">
                <v:textbox>
                  <w:txbxContent>
                    <w:p w14:paraId="6218E4A5" w14:textId="22741DEA" w:rsidR="00C607AA" w:rsidRDefault="00CF638D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GRID No.</w:t>
                      </w:r>
                      <w:r w:rsidR="009326FA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02461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A65D3E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="00E577E3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-2</w:t>
                      </w:r>
                      <w:r w:rsidR="00652C8C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  <w:p w14:paraId="06919B0A" w14:textId="7E2B66EF" w:rsidR="00EB3E2A" w:rsidRPr="006C12DD" w:rsidRDefault="00EF6823" w:rsidP="00EB3E2A">
                      <w:pPr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47A2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:highlight w:val="yellow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945C7F">
                        <w:rPr>
                          <w:rFonts w:ascii="Verdana" w:hAnsi="Verdana"/>
                          <w:b/>
                          <w:i/>
                          <w:color w:val="0070C0"/>
                          <w:sz w:val="16"/>
                          <w:szCs w:val="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5A47F7" w14:textId="77777777" w:rsidR="00944FD6" w:rsidRPr="00944FD6" w:rsidRDefault="00944FD6" w:rsidP="00944FD6"/>
    <w:tbl>
      <w:tblPr>
        <w:tblStyle w:val="TableGrid"/>
        <w:tblpPr w:leftFromText="180" w:rightFromText="180" w:vertAnchor="text" w:horzAnchor="margin" w:tblpXSpec="center" w:tblpY="135"/>
        <w:tblW w:w="41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992"/>
        <w:gridCol w:w="851"/>
        <w:gridCol w:w="850"/>
        <w:gridCol w:w="791"/>
      </w:tblGrid>
      <w:tr w:rsidR="003931EE" w14:paraId="4FFA0ECB" w14:textId="77777777" w:rsidTr="003931EE">
        <w:trPr>
          <w:trHeight w:val="456"/>
        </w:trPr>
        <w:tc>
          <w:tcPr>
            <w:tcW w:w="704" w:type="dxa"/>
          </w:tcPr>
          <w:p w14:paraId="3A87BD2D" w14:textId="4997EAB6" w:rsidR="003931EE" w:rsidRPr="003931EE" w:rsidRDefault="00345CC3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A65D3E">
              <w:rPr>
                <w:sz w:val="18"/>
              </w:rPr>
              <w:t>G</w:t>
            </w:r>
          </w:p>
        </w:tc>
        <w:tc>
          <w:tcPr>
            <w:tcW w:w="992" w:type="dxa"/>
          </w:tcPr>
          <w:p w14:paraId="0471374D" w14:textId="35150C06" w:rsidR="003931EE" w:rsidRDefault="004D2CF7" w:rsidP="004D2CF7">
            <w:pPr>
              <w:rPr>
                <w:sz w:val="18"/>
              </w:rPr>
            </w:pPr>
            <w:r>
              <w:rPr>
                <w:sz w:val="18"/>
              </w:rPr>
              <w:t xml:space="preserve">   </w:t>
            </w:r>
            <w:r w:rsidR="00C265B6">
              <w:rPr>
                <w:sz w:val="18"/>
              </w:rPr>
              <w:t xml:space="preserve"> </w:t>
            </w:r>
            <w:r w:rsidR="00AD157D">
              <w:rPr>
                <w:sz w:val="18"/>
              </w:rPr>
              <w:t>NC</w:t>
            </w:r>
          </w:p>
        </w:tc>
        <w:tc>
          <w:tcPr>
            <w:tcW w:w="851" w:type="dxa"/>
          </w:tcPr>
          <w:p w14:paraId="0663312F" w14:textId="75BBD758" w:rsidR="003931EE" w:rsidRDefault="005175E5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66314B">
              <w:rPr>
                <w:sz w:val="18"/>
              </w:rPr>
              <w:t>N</w:t>
            </w:r>
            <w:r w:rsidR="000257D3">
              <w:rPr>
                <w:sz w:val="18"/>
              </w:rPr>
              <w:t>G</w:t>
            </w:r>
          </w:p>
          <w:p w14:paraId="266291FF" w14:textId="77777777" w:rsidR="005175E5" w:rsidRDefault="005175E5" w:rsidP="006B2E94">
            <w:pPr>
              <w:rPr>
                <w:sz w:val="18"/>
              </w:rPr>
            </w:pPr>
          </w:p>
        </w:tc>
        <w:tc>
          <w:tcPr>
            <w:tcW w:w="850" w:type="dxa"/>
          </w:tcPr>
          <w:p w14:paraId="2E87A6C6" w14:textId="0B48EBB8" w:rsidR="003931EE" w:rsidRDefault="009326FA" w:rsidP="006B2E94">
            <w:pPr>
              <w:rPr>
                <w:sz w:val="18"/>
              </w:rPr>
            </w:pPr>
            <w:r>
              <w:rPr>
                <w:sz w:val="18"/>
              </w:rPr>
              <w:t xml:space="preserve">  </w:t>
            </w:r>
            <w:r w:rsidR="00A65D3E">
              <w:rPr>
                <w:sz w:val="18"/>
              </w:rPr>
              <w:t>NC</w:t>
            </w:r>
          </w:p>
        </w:tc>
        <w:tc>
          <w:tcPr>
            <w:tcW w:w="791" w:type="dxa"/>
          </w:tcPr>
          <w:p w14:paraId="2515CA2E" w14:textId="7A9EA3CB" w:rsidR="003931EE" w:rsidRDefault="00A65D3E" w:rsidP="003931EE">
            <w:pPr>
              <w:jc w:val="center"/>
              <w:rPr>
                <w:sz w:val="18"/>
              </w:rPr>
            </w:pPr>
            <w:r>
              <w:rPr>
                <w:sz w:val="18"/>
              </w:rPr>
              <w:t>N</w:t>
            </w:r>
            <w:r w:rsidR="0089489B">
              <w:rPr>
                <w:sz w:val="18"/>
              </w:rPr>
              <w:t>C</w:t>
            </w:r>
          </w:p>
        </w:tc>
      </w:tr>
    </w:tbl>
    <w:p w14:paraId="4716518B" w14:textId="77777777" w:rsidR="00944FD6" w:rsidRPr="00944FD6" w:rsidRDefault="00944FD6" w:rsidP="00944FD6"/>
    <w:p w14:paraId="3E432C7E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center" w:tblpY="278"/>
        <w:tblW w:w="4666" w:type="dxa"/>
        <w:tblLook w:val="04A0" w:firstRow="1" w:lastRow="0" w:firstColumn="1" w:lastColumn="0" w:noHBand="0" w:noVBand="1"/>
      </w:tblPr>
      <w:tblGrid>
        <w:gridCol w:w="1052"/>
        <w:gridCol w:w="720"/>
        <w:gridCol w:w="720"/>
        <w:gridCol w:w="721"/>
        <w:gridCol w:w="721"/>
        <w:gridCol w:w="732"/>
      </w:tblGrid>
      <w:tr w:rsidR="00897D22" w14:paraId="7BDA3A5B" w14:textId="77777777" w:rsidTr="007665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20EC64D" w14:textId="646F0291" w:rsidR="00897D22" w:rsidRPr="00422E64" w:rsidRDefault="000F5C94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NEW SEASON / </w:t>
            </w:r>
            <w:r w:rsidR="00897D22">
              <w:t xml:space="preserve">XB TRADE </w:t>
            </w:r>
            <w:r w:rsidR="00230187">
              <w:t xml:space="preserve">- MERINO </w:t>
            </w:r>
            <w:r w:rsidR="00897D22">
              <w:t>LAMB</w:t>
            </w:r>
          </w:p>
        </w:tc>
      </w:tr>
      <w:tr w:rsidR="00897D22" w:rsidRPr="00944FD6" w14:paraId="22F4C0D1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7DFDB2B6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20" w:type="dxa"/>
          </w:tcPr>
          <w:p w14:paraId="08BDE17D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20" w:type="dxa"/>
          </w:tcPr>
          <w:p w14:paraId="77802524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21" w:type="dxa"/>
          </w:tcPr>
          <w:p w14:paraId="0A1DC0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21" w:type="dxa"/>
          </w:tcPr>
          <w:p w14:paraId="32795EF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32" w:type="dxa"/>
          </w:tcPr>
          <w:p w14:paraId="753C3CC8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:rsidRPr="00944FD6" w14:paraId="108D5DA2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2295C4A8" w14:textId="77777777" w:rsidR="00897D22" w:rsidRPr="0025321B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>Under</w:t>
            </w:r>
            <w:r w:rsidRPr="0025321B">
              <w:rPr>
                <w:b w:val="0"/>
                <w:color w:val="auto"/>
                <w:sz w:val="12"/>
              </w:rPr>
              <w:t xml:space="preserve"> 10kg</w:t>
            </w:r>
          </w:p>
        </w:tc>
        <w:tc>
          <w:tcPr>
            <w:tcW w:w="720" w:type="dxa"/>
          </w:tcPr>
          <w:p w14:paraId="66A61362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0" w:type="dxa"/>
          </w:tcPr>
          <w:p w14:paraId="0C4272D7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C3C6C95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21" w:type="dxa"/>
          </w:tcPr>
          <w:p w14:paraId="651E7F19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32" w:type="dxa"/>
          </w:tcPr>
          <w:p w14:paraId="5DFEBC5E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897D22" w:rsidRPr="00944FD6" w14:paraId="750776A1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1A4DD084" w14:textId="20D50845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</w:p>
        </w:tc>
        <w:tc>
          <w:tcPr>
            <w:tcW w:w="720" w:type="dxa"/>
          </w:tcPr>
          <w:p w14:paraId="3645286D" w14:textId="63F749BF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162CBA96" w14:textId="7B8622F0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CFECFED" w14:textId="2C2DFE6B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667BA338" w14:textId="089DE384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31794E" w14:textId="4865E8B9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766504" w:rsidRPr="00944FD6" w14:paraId="109AC7A1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A5F01C3" w14:textId="282D909C" w:rsidR="00897D22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2"/>
              </w:rPr>
            </w:pPr>
          </w:p>
        </w:tc>
        <w:tc>
          <w:tcPr>
            <w:tcW w:w="720" w:type="dxa"/>
          </w:tcPr>
          <w:p w14:paraId="69D378AB" w14:textId="1830EE2A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70C9285C" w14:textId="6CF1ED7E" w:rsidR="00897D22" w:rsidRPr="00D7412D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701E555E" w14:textId="5CB37DE7" w:rsidR="00897D22" w:rsidRPr="00D7412D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6BDF268" w14:textId="64E267C3" w:rsidR="00897D22" w:rsidRPr="00B85D23" w:rsidRDefault="00897D22" w:rsidP="00CC6C5A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00951FA" w14:textId="27AAF76A" w:rsidR="00897D22" w:rsidRPr="00D7412D" w:rsidRDefault="00897D22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5D57FB" w:rsidRPr="00944FD6" w14:paraId="78582686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6230E852" w14:textId="5361F722" w:rsidR="005D57FB" w:rsidRPr="005D57FB" w:rsidRDefault="006E53C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5D57FB" w:rsidRPr="005D57FB">
              <w:rPr>
                <w:b w:val="0"/>
                <w:bCs w:val="0"/>
                <w:color w:val="auto"/>
                <w:sz w:val="16"/>
              </w:rPr>
              <w:t>.1-</w:t>
            </w:r>
            <w:r w:rsidR="00B92475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20" w:type="dxa"/>
          </w:tcPr>
          <w:p w14:paraId="094D8C00" w14:textId="1A432F5B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0" w:type="dxa"/>
          </w:tcPr>
          <w:p w14:paraId="7F00994A" w14:textId="4C9EF192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1" w:type="dxa"/>
          </w:tcPr>
          <w:p w14:paraId="55059C0D" w14:textId="2A353F98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21" w:type="dxa"/>
          </w:tcPr>
          <w:p w14:paraId="5340756A" w14:textId="5DDDD351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9489B">
              <w:rPr>
                <w:color w:val="auto"/>
                <w:sz w:val="14"/>
                <w:szCs w:val="14"/>
              </w:rPr>
              <w:t>8.20</w:t>
            </w:r>
          </w:p>
        </w:tc>
        <w:tc>
          <w:tcPr>
            <w:tcW w:w="732" w:type="dxa"/>
          </w:tcPr>
          <w:p w14:paraId="6AE5436A" w14:textId="5604E142" w:rsidR="005D57FB" w:rsidRPr="005D57FB" w:rsidRDefault="005D57F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$3.60</w:t>
            </w:r>
          </w:p>
        </w:tc>
      </w:tr>
      <w:tr w:rsidR="00766504" w:rsidRPr="00944FD6" w14:paraId="190FC33F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3CD80341" w14:textId="4885021A" w:rsidR="00897D22" w:rsidRPr="00944FD6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</w:p>
        </w:tc>
        <w:tc>
          <w:tcPr>
            <w:tcW w:w="720" w:type="dxa"/>
          </w:tcPr>
          <w:p w14:paraId="4601B1AD" w14:textId="27D59A16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4A0A0440" w14:textId="6EA41564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7D51F33F" w14:textId="741BEEC6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BEDBC96" w14:textId="7349DFCF" w:rsidR="00897D22" w:rsidRPr="00B85D23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A689457" w14:textId="771171D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:rsidRPr="00944FD6" w14:paraId="75C63289" w14:textId="77777777" w:rsidTr="006E53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0CC20242" w14:textId="1456BF42" w:rsidR="00897D22" w:rsidRPr="00A00298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20" w:type="dxa"/>
          </w:tcPr>
          <w:p w14:paraId="09DD6490" w14:textId="0201A655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0D679FD6" w14:textId="3C7F7D96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B6B9F12" w14:textId="1F813FF6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4AC25692" w14:textId="0E138FD3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1C80017F" w14:textId="31AE7D8E" w:rsidR="00897D22" w:rsidRPr="00D7412D" w:rsidRDefault="00897D22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766504" w:rsidRPr="00944FD6" w14:paraId="0D3198DE" w14:textId="77777777" w:rsidTr="006E53C2">
        <w:trPr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2" w:type="dxa"/>
          </w:tcPr>
          <w:p w14:paraId="4F8DA3F6" w14:textId="4417D744" w:rsidR="00897D22" w:rsidRPr="00A00298" w:rsidRDefault="00897D22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20" w:type="dxa"/>
          </w:tcPr>
          <w:p w14:paraId="07D7E751" w14:textId="3B9E5461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0" w:type="dxa"/>
          </w:tcPr>
          <w:p w14:paraId="00D1C4D4" w14:textId="309768D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0A78A78D" w14:textId="549D461B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21" w:type="dxa"/>
          </w:tcPr>
          <w:p w14:paraId="51C077FB" w14:textId="50AB3F03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FC7C085" w14:textId="5EF3F92E" w:rsidR="00897D22" w:rsidRPr="00D7412D" w:rsidRDefault="00897D22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:rsidRPr="00944FD6" w14:paraId="3878AA2C" w14:textId="77777777" w:rsidTr="007665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F9FB264" w14:textId="77777777" w:rsidR="005F2420" w:rsidRDefault="005F2420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</w:p>
          <w:p w14:paraId="306C39E6" w14:textId="7D3E0701" w:rsidR="00897D22" w:rsidRPr="00677C48" w:rsidRDefault="00897D22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>Damaged: Seed infested, pleurisy, arthritis, bruising</w:t>
            </w:r>
            <w:r w:rsidR="00E25807">
              <w:rPr>
                <w:color w:val="auto"/>
                <w:sz w:val="14"/>
                <w:szCs w:val="14"/>
              </w:rPr>
              <w:t>, cancer</w:t>
            </w:r>
            <w:r w:rsidR="005F2420">
              <w:rPr>
                <w:color w:val="auto"/>
                <w:sz w:val="14"/>
                <w:szCs w:val="14"/>
              </w:rPr>
              <w:t xml:space="preserve">, CLA, Ovis </w:t>
            </w:r>
            <w:r w:rsidRPr="00677C48">
              <w:rPr>
                <w:color w:val="auto"/>
                <w:sz w:val="14"/>
                <w:szCs w:val="14"/>
              </w:rPr>
              <w:t xml:space="preserve">and dog bites. </w:t>
            </w:r>
          </w:p>
          <w:p w14:paraId="42F60199" w14:textId="373816D4" w:rsidR="00897D22" w:rsidRDefault="00897D22" w:rsidP="00784F22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 xml:space="preserve">Low FSC </w:t>
            </w:r>
            <w:r w:rsidR="001378E1">
              <w:rPr>
                <w:color w:val="auto"/>
                <w:sz w:val="14"/>
                <w:szCs w:val="14"/>
              </w:rPr>
              <w:t>&lt;</w:t>
            </w:r>
            <w:r>
              <w:rPr>
                <w:color w:val="auto"/>
                <w:sz w:val="14"/>
                <w:szCs w:val="14"/>
              </w:rPr>
              <w:t xml:space="preserve">1 </w:t>
            </w:r>
            <w:r w:rsidR="008412B2">
              <w:rPr>
                <w:color w:val="auto"/>
                <w:sz w:val="14"/>
                <w:szCs w:val="14"/>
              </w:rPr>
              <w:t>lamb</w:t>
            </w:r>
            <w:r>
              <w:rPr>
                <w:color w:val="auto"/>
                <w:sz w:val="14"/>
                <w:szCs w:val="14"/>
              </w:rPr>
              <w:t xml:space="preserve"> minus</w:t>
            </w:r>
            <w:r w:rsidRPr="00677C48">
              <w:rPr>
                <w:color w:val="auto"/>
                <w:sz w:val="14"/>
                <w:szCs w:val="14"/>
              </w:rPr>
              <w:t xml:space="preserve"> $1.00(per kg) </w:t>
            </w:r>
          </w:p>
          <w:p w14:paraId="72A82AA3" w14:textId="77777777" w:rsidR="00897D22" w:rsidRPr="00D7412D" w:rsidRDefault="00897D22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</w:p>
        </w:tc>
      </w:tr>
    </w:tbl>
    <w:p w14:paraId="082536AD" w14:textId="77777777" w:rsidR="00944FD6" w:rsidRPr="00944FD6" w:rsidRDefault="00944FD6" w:rsidP="00944FD6"/>
    <w:p w14:paraId="16AF326A" w14:textId="77777777" w:rsidR="00944FD6" w:rsidRPr="00944FD6" w:rsidRDefault="00944FD6" w:rsidP="00944FD6"/>
    <w:tbl>
      <w:tblPr>
        <w:tblStyle w:val="GridTable6Colorful-Accent3"/>
        <w:tblpPr w:leftFromText="180" w:rightFromText="180" w:vertAnchor="text" w:horzAnchor="margin" w:tblpXSpec="right" w:tblpY="466"/>
        <w:tblW w:w="4666" w:type="dxa"/>
        <w:tblLook w:val="04A0" w:firstRow="1" w:lastRow="0" w:firstColumn="1" w:lastColumn="0" w:noHBand="0" w:noVBand="1"/>
      </w:tblPr>
      <w:tblGrid>
        <w:gridCol w:w="1121"/>
        <w:gridCol w:w="709"/>
        <w:gridCol w:w="709"/>
        <w:gridCol w:w="709"/>
        <w:gridCol w:w="709"/>
        <w:gridCol w:w="709"/>
      </w:tblGrid>
      <w:tr w:rsidR="00CE4AA7" w14:paraId="27A0FE6E" w14:textId="77777777" w:rsidTr="00784F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5A2DBC63" w14:textId="59ABF831" w:rsidR="00CE4AA7" w:rsidRPr="00422E64" w:rsidRDefault="00CE4AA7" w:rsidP="00784F22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MERINO </w:t>
            </w:r>
            <w:r w:rsidR="00B41853">
              <w:t xml:space="preserve">/ XB </w:t>
            </w:r>
            <w:r>
              <w:t>MUTTON</w:t>
            </w:r>
          </w:p>
        </w:tc>
      </w:tr>
      <w:tr w:rsidR="00CE4AA7" w:rsidRPr="00944FD6" w14:paraId="6FFE0B9C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64D7AFB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09" w:type="dxa"/>
          </w:tcPr>
          <w:p w14:paraId="4573D1CA" w14:textId="77777777" w:rsidR="00D7412D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09" w:type="dxa"/>
          </w:tcPr>
          <w:p w14:paraId="07440DB9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09" w:type="dxa"/>
          </w:tcPr>
          <w:p w14:paraId="58CF35CB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09" w:type="dxa"/>
          </w:tcPr>
          <w:p w14:paraId="204F8071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09" w:type="dxa"/>
          </w:tcPr>
          <w:p w14:paraId="24FF44C5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CE4AA7" w:rsidRPr="00944FD6" w14:paraId="594683BC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00105BE8" w14:textId="77777777" w:rsidR="00CE4AA7" w:rsidRPr="0025321B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>
              <w:rPr>
                <w:b w:val="0"/>
                <w:color w:val="auto"/>
                <w:sz w:val="12"/>
              </w:rPr>
              <w:t xml:space="preserve">Under </w:t>
            </w:r>
            <w:r w:rsidRPr="0025321B">
              <w:rPr>
                <w:b w:val="0"/>
                <w:color w:val="auto"/>
                <w:sz w:val="12"/>
              </w:rPr>
              <w:t>10kg</w:t>
            </w:r>
          </w:p>
        </w:tc>
        <w:tc>
          <w:tcPr>
            <w:tcW w:w="709" w:type="dxa"/>
          </w:tcPr>
          <w:p w14:paraId="0EA28D0E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D0A074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4C661A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599D9EDA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  <w:tc>
          <w:tcPr>
            <w:tcW w:w="709" w:type="dxa"/>
          </w:tcPr>
          <w:p w14:paraId="0EE3EEA2" w14:textId="77777777" w:rsidR="00CE4AA7" w:rsidRPr="00D7412D" w:rsidRDefault="00CE4AA7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NCV</w:t>
            </w:r>
          </w:p>
        </w:tc>
      </w:tr>
      <w:tr w:rsidR="00C7628B" w:rsidRPr="00944FD6" w14:paraId="078F0A43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67FD7D49" w14:textId="6C801C7F" w:rsidR="00C7628B" w:rsidRPr="00944FD6" w:rsidRDefault="00C7628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</w:p>
        </w:tc>
        <w:tc>
          <w:tcPr>
            <w:tcW w:w="709" w:type="dxa"/>
          </w:tcPr>
          <w:p w14:paraId="02BC46B2" w14:textId="7B7256FD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0BF0C0BB" w14:textId="30E92662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2E1E83E7" w14:textId="16F4302F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63B707B4" w14:textId="6165BC43" w:rsidR="00C7628B" w:rsidRPr="00D7412D" w:rsidRDefault="00C7628B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7FAF6A54" w14:textId="0C4F831E" w:rsidR="00C7628B" w:rsidRPr="00C7628B" w:rsidRDefault="00C7628B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1A069D" w:rsidRPr="00944FD6" w14:paraId="1519904E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4D81D27E" w14:textId="06D9D1A4" w:rsidR="001A069D" w:rsidRPr="001A069D" w:rsidRDefault="00CE5E6B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18</w:t>
            </w:r>
            <w:r w:rsidR="001A069D" w:rsidRPr="001A069D">
              <w:rPr>
                <w:b w:val="0"/>
                <w:bCs w:val="0"/>
                <w:color w:val="auto"/>
                <w:sz w:val="16"/>
              </w:rPr>
              <w:t>.1-</w:t>
            </w:r>
            <w:r w:rsidR="00940FA9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09" w:type="dxa"/>
          </w:tcPr>
          <w:p w14:paraId="087509AA" w14:textId="5AA2A85F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0D0062BA" w14:textId="5D804E24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62D8343D" w14:textId="14E4C872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1B58EA9E" w14:textId="1AEB4F2A" w:rsidR="001A069D" w:rsidRPr="00D7412D" w:rsidRDefault="001A069D" w:rsidP="00784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6.60</w:t>
            </w:r>
          </w:p>
        </w:tc>
        <w:tc>
          <w:tcPr>
            <w:tcW w:w="709" w:type="dxa"/>
          </w:tcPr>
          <w:p w14:paraId="3D2D7CCD" w14:textId="18F67B46" w:rsidR="001A069D" w:rsidRPr="00E712E0" w:rsidRDefault="001A069D" w:rsidP="00784F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$3.70</w:t>
            </w:r>
          </w:p>
        </w:tc>
      </w:tr>
      <w:tr w:rsidR="003757FE" w:rsidRPr="00944FD6" w14:paraId="54D3B2C1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6043031" w14:textId="6EEFA212" w:rsidR="003757FE" w:rsidRPr="003757FE" w:rsidRDefault="003757FE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bCs w:val="0"/>
                <w:color w:val="auto"/>
                <w:sz w:val="16"/>
              </w:rPr>
            </w:pPr>
          </w:p>
        </w:tc>
        <w:tc>
          <w:tcPr>
            <w:tcW w:w="709" w:type="dxa"/>
          </w:tcPr>
          <w:p w14:paraId="59B99C18" w14:textId="17DC0670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40A62BD2" w14:textId="6886D666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41EBEEBB" w14:textId="1565414D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133254CD" w14:textId="52C2C751" w:rsidR="003757FE" w:rsidRPr="003757FE" w:rsidRDefault="003757FE" w:rsidP="00784F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09" w:type="dxa"/>
          </w:tcPr>
          <w:p w14:paraId="0CEC0049" w14:textId="57F7A6B1" w:rsidR="003757FE" w:rsidRPr="003757FE" w:rsidRDefault="003757FE" w:rsidP="00784F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CE4AA7" w:rsidRPr="00944FD6" w14:paraId="18429664" w14:textId="77777777" w:rsidTr="005751B3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2CA2304A" w14:textId="77777777" w:rsidR="00CE4AA7" w:rsidRDefault="00CE4AA7" w:rsidP="00784F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</w:t>
            </w:r>
            <w:r w:rsidR="00CA00AD">
              <w:rPr>
                <w:b w:val="0"/>
                <w:color w:val="auto"/>
                <w:sz w:val="16"/>
              </w:rPr>
              <w:t>5</w:t>
            </w:r>
            <w:r w:rsidR="00734F78">
              <w:rPr>
                <w:b w:val="0"/>
                <w:color w:val="auto"/>
                <w:sz w:val="16"/>
              </w:rPr>
              <w:t>.1+</w:t>
            </w:r>
          </w:p>
        </w:tc>
        <w:tc>
          <w:tcPr>
            <w:tcW w:w="3545" w:type="dxa"/>
            <w:gridSpan w:val="5"/>
          </w:tcPr>
          <w:p w14:paraId="65235A0D" w14:textId="77777777" w:rsidR="00CE4AA7" w:rsidRPr="00D7412D" w:rsidRDefault="00D7412D" w:rsidP="00784F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MUTTON OVER 3</w:t>
            </w:r>
            <w:r w:rsidR="0056245D">
              <w:rPr>
                <w:color w:val="auto"/>
                <w:sz w:val="14"/>
                <w:szCs w:val="14"/>
              </w:rPr>
              <w:t>5</w:t>
            </w:r>
            <w:r w:rsidRPr="00D7412D">
              <w:rPr>
                <w:color w:val="auto"/>
                <w:sz w:val="14"/>
                <w:szCs w:val="14"/>
              </w:rPr>
              <w:t>KG NOT REQUIRED</w:t>
            </w:r>
            <w:r w:rsidR="00CE4AA7" w:rsidRPr="00D7412D">
              <w:rPr>
                <w:color w:val="auto"/>
                <w:sz w:val="14"/>
                <w:szCs w:val="14"/>
              </w:rPr>
              <w:t xml:space="preserve"> </w:t>
            </w:r>
          </w:p>
        </w:tc>
      </w:tr>
      <w:tr w:rsidR="005751B3" w:rsidRPr="00944FD6" w14:paraId="263F5D43" w14:textId="77777777" w:rsidTr="00575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" w:type="dxa"/>
          </w:tcPr>
          <w:p w14:paraId="386CC258" w14:textId="0EC47FAC" w:rsidR="005751B3" w:rsidRDefault="005751B3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6"/>
              </w:rPr>
            </w:pPr>
            <w:r>
              <w:rPr>
                <w:color w:val="auto"/>
                <w:sz w:val="16"/>
              </w:rPr>
              <w:t>DAMAGED</w:t>
            </w:r>
          </w:p>
        </w:tc>
        <w:tc>
          <w:tcPr>
            <w:tcW w:w="3545" w:type="dxa"/>
            <w:gridSpan w:val="5"/>
          </w:tcPr>
          <w:p w14:paraId="3F687AE4" w14:textId="5EDD75A9" w:rsidR="005751B3" w:rsidRPr="005751B3" w:rsidRDefault="005751B3" w:rsidP="00784F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auto"/>
                <w:sz w:val="14"/>
                <w:szCs w:val="14"/>
              </w:rPr>
            </w:pPr>
            <w:r w:rsidRPr="005751B3">
              <w:rPr>
                <w:b/>
                <w:bCs/>
                <w:color w:val="auto"/>
                <w:sz w:val="14"/>
                <w:szCs w:val="14"/>
              </w:rPr>
              <w:t>$3.60</w:t>
            </w:r>
          </w:p>
        </w:tc>
      </w:tr>
      <w:tr w:rsidR="00677C48" w:rsidRPr="00944FD6" w14:paraId="6BD5D4E4" w14:textId="77777777" w:rsidTr="00784F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4D9042DC" w14:textId="0C82492D" w:rsidR="00677C48" w:rsidRPr="00677C48" w:rsidRDefault="00677C48" w:rsidP="00784F22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 xml:space="preserve">Damaged: Paid at Net </w:t>
            </w:r>
            <w:r w:rsidR="00074176" w:rsidRPr="00677C48">
              <w:rPr>
                <w:color w:val="auto"/>
                <w:sz w:val="14"/>
                <w:szCs w:val="14"/>
              </w:rPr>
              <w:t>Realizable</w:t>
            </w:r>
            <w:r w:rsidRPr="00677C48">
              <w:rPr>
                <w:color w:val="auto"/>
                <w:sz w:val="14"/>
                <w:szCs w:val="14"/>
              </w:rPr>
              <w:t xml:space="preserve"> Value. Arthritis, pleurisy, CLA, seed, bruised, </w:t>
            </w:r>
            <w:proofErr w:type="spellStart"/>
            <w:r w:rsidRPr="00677C48">
              <w:rPr>
                <w:color w:val="auto"/>
                <w:sz w:val="14"/>
                <w:szCs w:val="14"/>
              </w:rPr>
              <w:t>ovis</w:t>
            </w:r>
            <w:proofErr w:type="spellEnd"/>
            <w:r w:rsidRPr="00677C48">
              <w:rPr>
                <w:color w:val="auto"/>
                <w:sz w:val="14"/>
                <w:szCs w:val="14"/>
              </w:rPr>
              <w:t xml:space="preserve"> and </w:t>
            </w:r>
            <w:r w:rsidR="005F2420">
              <w:rPr>
                <w:color w:val="auto"/>
                <w:sz w:val="14"/>
                <w:szCs w:val="14"/>
              </w:rPr>
              <w:t xml:space="preserve">dog </w:t>
            </w:r>
            <w:r w:rsidRPr="00677C48">
              <w:rPr>
                <w:color w:val="auto"/>
                <w:sz w:val="14"/>
                <w:szCs w:val="14"/>
              </w:rPr>
              <w:t xml:space="preserve">bites. </w:t>
            </w:r>
          </w:p>
          <w:p w14:paraId="3261C52B" w14:textId="77777777" w:rsidR="00677C48" w:rsidRPr="00D7412D" w:rsidRDefault="00677C48" w:rsidP="00784F22">
            <w:pPr>
              <w:pStyle w:val="NoSpacing"/>
              <w:tabs>
                <w:tab w:val="left" w:pos="1155"/>
              </w:tabs>
              <w:jc w:val="center"/>
              <w:rPr>
                <w:color w:val="auto"/>
                <w:sz w:val="14"/>
                <w:szCs w:val="14"/>
              </w:rPr>
            </w:pPr>
          </w:p>
        </w:tc>
      </w:tr>
    </w:tbl>
    <w:p w14:paraId="0555199B" w14:textId="77777777" w:rsidR="00944FD6" w:rsidRPr="00DB4E0B" w:rsidRDefault="00944FD6" w:rsidP="00944FD6"/>
    <w:p w14:paraId="2CC3FCA4" w14:textId="77777777" w:rsidR="00C9182C" w:rsidRDefault="00C9182C" w:rsidP="00944FD6"/>
    <w:p w14:paraId="75BFF54B" w14:textId="77777777" w:rsidR="00C9182C" w:rsidRPr="00C9182C" w:rsidRDefault="00C9182C" w:rsidP="00C9182C"/>
    <w:tbl>
      <w:tblPr>
        <w:tblStyle w:val="GridTable6Colorful-Accent3"/>
        <w:tblpPr w:leftFromText="180" w:rightFromText="180" w:vertAnchor="text" w:horzAnchor="margin" w:tblpXSpec="center" w:tblpY="197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8C3ACE" w14:paraId="555B79E3" w14:textId="77777777" w:rsidTr="008C3A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  <w:tcBorders>
              <w:top w:val="single" w:sz="4" w:space="0" w:color="auto"/>
            </w:tcBorders>
          </w:tcPr>
          <w:p w14:paraId="796C934A" w14:textId="776C4197" w:rsidR="008C3ACE" w:rsidRDefault="008C3ACE" w:rsidP="00C42138">
            <w:pPr>
              <w:pStyle w:val="NoSpacing"/>
              <w:tabs>
                <w:tab w:val="left" w:pos="1155"/>
              </w:tabs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Damaged Rams -$0.50</w:t>
            </w:r>
          </w:p>
        </w:tc>
      </w:tr>
      <w:tr w:rsidR="00897D22" w14:paraId="1542281B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2CA37166" w14:textId="77777777" w:rsidR="00897D22" w:rsidRPr="00422E64" w:rsidRDefault="00897D22" w:rsidP="00897D22">
            <w:pPr>
              <w:pStyle w:val="NoSpacing"/>
              <w:tabs>
                <w:tab w:val="left" w:pos="1155"/>
              </w:tabs>
              <w:jc w:val="center"/>
            </w:pPr>
            <w:r>
              <w:t>GOAT</w:t>
            </w:r>
          </w:p>
        </w:tc>
      </w:tr>
      <w:tr w:rsidR="00897D22" w14:paraId="26478644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6094351" w14:textId="77777777" w:rsidR="00897D22" w:rsidRPr="00270B8E" w:rsidRDefault="00897D22" w:rsidP="00897D22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2"/>
              </w:rPr>
            </w:pPr>
            <w:r w:rsidRPr="00270B8E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4C68340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S1</w:t>
            </w:r>
          </w:p>
        </w:tc>
        <w:tc>
          <w:tcPr>
            <w:tcW w:w="732" w:type="dxa"/>
          </w:tcPr>
          <w:p w14:paraId="54A17DF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S2</w:t>
            </w:r>
          </w:p>
        </w:tc>
        <w:tc>
          <w:tcPr>
            <w:tcW w:w="732" w:type="dxa"/>
          </w:tcPr>
          <w:p w14:paraId="526B0D47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S3</w:t>
            </w:r>
          </w:p>
        </w:tc>
        <w:tc>
          <w:tcPr>
            <w:tcW w:w="732" w:type="dxa"/>
          </w:tcPr>
          <w:p w14:paraId="6FE949BC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S4</w:t>
            </w:r>
          </w:p>
        </w:tc>
        <w:tc>
          <w:tcPr>
            <w:tcW w:w="732" w:type="dxa"/>
          </w:tcPr>
          <w:p w14:paraId="63BEB58B" w14:textId="77777777" w:rsidR="00897D22" w:rsidRPr="00D7412D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D7412D">
              <w:rPr>
                <w:color w:val="auto"/>
                <w:sz w:val="14"/>
                <w:szCs w:val="14"/>
              </w:rPr>
              <w:t>S5</w:t>
            </w:r>
          </w:p>
        </w:tc>
      </w:tr>
      <w:tr w:rsidR="00897D22" w14:paraId="32E48BEE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0F6A058" w14:textId="53DA993E" w:rsidR="00897D22" w:rsidRPr="00056FDE" w:rsidRDefault="00897D22" w:rsidP="00056FDE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33" w:type="dxa"/>
          </w:tcPr>
          <w:p w14:paraId="307207F1" w14:textId="3E015304" w:rsidR="00897D22" w:rsidRPr="00056FDE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21A77654" w14:textId="24B139C0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733CD3" w14:textId="0E4FC124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4FF128FE" w14:textId="288841C4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1BE76E8" w14:textId="4445101F" w:rsidR="00897D22" w:rsidRPr="00056FDE" w:rsidRDefault="00897D22" w:rsidP="00056FDE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6390F408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04D907CD" w14:textId="7C109712" w:rsidR="00897D22" w:rsidRPr="00AF5CDE" w:rsidRDefault="007B5D7A" w:rsidP="007B5D7A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  <w:r>
              <w:rPr>
                <w:b w:val="0"/>
                <w:color w:val="auto"/>
                <w:sz w:val="16"/>
                <w:szCs w:val="16"/>
              </w:rPr>
              <w:t>1</w:t>
            </w:r>
            <w:r w:rsidR="00AD0C57">
              <w:rPr>
                <w:b w:val="0"/>
                <w:color w:val="auto"/>
                <w:sz w:val="16"/>
                <w:szCs w:val="16"/>
              </w:rPr>
              <w:t>2</w:t>
            </w:r>
            <w:r w:rsidR="00897D22">
              <w:rPr>
                <w:b w:val="0"/>
                <w:color w:val="auto"/>
                <w:sz w:val="16"/>
                <w:szCs w:val="16"/>
              </w:rPr>
              <w:t>.</w:t>
            </w:r>
            <w:r>
              <w:rPr>
                <w:b w:val="0"/>
                <w:color w:val="auto"/>
                <w:sz w:val="16"/>
                <w:szCs w:val="16"/>
              </w:rPr>
              <w:t>1</w:t>
            </w:r>
            <w:r w:rsidR="00897D22">
              <w:rPr>
                <w:b w:val="0"/>
                <w:color w:val="auto"/>
                <w:sz w:val="16"/>
                <w:szCs w:val="16"/>
              </w:rPr>
              <w:t>-</w:t>
            </w:r>
            <w:r w:rsidR="00883B8B">
              <w:rPr>
                <w:b w:val="0"/>
                <w:color w:val="auto"/>
                <w:sz w:val="16"/>
                <w:szCs w:val="16"/>
              </w:rPr>
              <w:t>18</w:t>
            </w:r>
          </w:p>
        </w:tc>
        <w:tc>
          <w:tcPr>
            <w:tcW w:w="733" w:type="dxa"/>
          </w:tcPr>
          <w:p w14:paraId="150CEAE3" w14:textId="260E308F" w:rsidR="00897D22" w:rsidRPr="00056FDE" w:rsidRDefault="00897D22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2B9BCEC6" w14:textId="336703FA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13584046" w14:textId="1740B448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3BA675B4" w14:textId="424E9120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7BFE3DAC" w14:textId="50B0DAA8" w:rsidR="00897D22" w:rsidRPr="00056FDE" w:rsidRDefault="00897D22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 w:rsidRPr="00056FDE"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8</w:t>
            </w:r>
            <w:r w:rsidR="005D57FB">
              <w:rPr>
                <w:color w:val="auto"/>
                <w:sz w:val="14"/>
                <w:szCs w:val="14"/>
              </w:rPr>
              <w:t>.</w:t>
            </w:r>
            <w:r w:rsidR="00AD157D">
              <w:rPr>
                <w:color w:val="auto"/>
                <w:sz w:val="14"/>
                <w:szCs w:val="14"/>
              </w:rPr>
              <w:t>2</w:t>
            </w:r>
            <w:r w:rsidR="00883B8B">
              <w:rPr>
                <w:color w:val="auto"/>
                <w:sz w:val="14"/>
                <w:szCs w:val="14"/>
              </w:rPr>
              <w:t>0</w:t>
            </w:r>
          </w:p>
        </w:tc>
      </w:tr>
      <w:tr w:rsidR="00883B8B" w14:paraId="20F977FE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051B4942" w14:textId="6E4357C6" w:rsidR="00883B8B" w:rsidRPr="00883B8B" w:rsidRDefault="00883B8B" w:rsidP="007B5D7A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  <w:szCs w:val="16"/>
              </w:rPr>
            </w:pPr>
            <w:r w:rsidRPr="00883B8B">
              <w:rPr>
                <w:b w:val="0"/>
                <w:bCs w:val="0"/>
                <w:color w:val="auto"/>
                <w:sz w:val="16"/>
                <w:szCs w:val="16"/>
              </w:rPr>
              <w:t>18.1-</w:t>
            </w:r>
            <w:r w:rsidR="006A7798">
              <w:rPr>
                <w:b w:val="0"/>
                <w:bCs w:val="0"/>
                <w:color w:val="auto"/>
                <w:sz w:val="16"/>
                <w:szCs w:val="16"/>
              </w:rPr>
              <w:t>30+</w:t>
            </w:r>
          </w:p>
        </w:tc>
        <w:tc>
          <w:tcPr>
            <w:tcW w:w="733" w:type="dxa"/>
          </w:tcPr>
          <w:p w14:paraId="02D61A6F" w14:textId="62723429" w:rsidR="00883B8B" w:rsidRDefault="00883B8B" w:rsidP="00897D22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</w:t>
            </w:r>
            <w:r w:rsidR="0002461F">
              <w:rPr>
                <w:color w:val="auto"/>
                <w:sz w:val="14"/>
                <w:szCs w:val="14"/>
              </w:rPr>
              <w:t>20</w:t>
            </w:r>
          </w:p>
        </w:tc>
        <w:tc>
          <w:tcPr>
            <w:tcW w:w="732" w:type="dxa"/>
          </w:tcPr>
          <w:p w14:paraId="6AC0C34D" w14:textId="2F78226E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  <w:tc>
          <w:tcPr>
            <w:tcW w:w="732" w:type="dxa"/>
          </w:tcPr>
          <w:p w14:paraId="00115CE9" w14:textId="21153D38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  <w:tc>
          <w:tcPr>
            <w:tcW w:w="732" w:type="dxa"/>
          </w:tcPr>
          <w:p w14:paraId="35260B65" w14:textId="41932051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  <w:tc>
          <w:tcPr>
            <w:tcW w:w="732" w:type="dxa"/>
          </w:tcPr>
          <w:p w14:paraId="0F8FF6BD" w14:textId="262770FF" w:rsidR="00883B8B" w:rsidRDefault="00883B8B" w:rsidP="00897D22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AD157D">
              <w:rPr>
                <w:color w:val="auto"/>
                <w:sz w:val="14"/>
                <w:szCs w:val="14"/>
              </w:rPr>
              <w:t>9</w:t>
            </w:r>
            <w:r>
              <w:rPr>
                <w:color w:val="auto"/>
                <w:sz w:val="14"/>
                <w:szCs w:val="14"/>
              </w:rPr>
              <w:t>.20</w:t>
            </w:r>
          </w:p>
        </w:tc>
      </w:tr>
      <w:tr w:rsidR="00D83386" w14:paraId="2839D333" w14:textId="77777777" w:rsidTr="00897D22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4D33FDE" w14:textId="4AE9CB76" w:rsidR="00D83386" w:rsidRPr="00D83386" w:rsidRDefault="00D83386" w:rsidP="007B5D7A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  <w:szCs w:val="16"/>
              </w:rPr>
            </w:pPr>
          </w:p>
        </w:tc>
        <w:tc>
          <w:tcPr>
            <w:tcW w:w="733" w:type="dxa"/>
          </w:tcPr>
          <w:p w14:paraId="1746011E" w14:textId="63839B4D" w:rsidR="00D83386" w:rsidRPr="00056FDE" w:rsidRDefault="00D83386" w:rsidP="00897D22">
            <w:pPr>
              <w:pStyle w:val="NoSpacing"/>
              <w:tabs>
                <w:tab w:val="left" w:pos="1155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73A58ABA" w14:textId="53223CCE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30C7EF91" w14:textId="7C07D278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013E5A08" w14:textId="026872C6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  <w:tc>
          <w:tcPr>
            <w:tcW w:w="732" w:type="dxa"/>
          </w:tcPr>
          <w:p w14:paraId="50109BE7" w14:textId="288B487C" w:rsidR="00D83386" w:rsidRPr="00056FDE" w:rsidRDefault="00D83386" w:rsidP="00897D22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</w:p>
        </w:tc>
      </w:tr>
      <w:tr w:rsidR="00897D22" w14:paraId="4EAAF685" w14:textId="77777777" w:rsidTr="00897D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3352F51C" w14:textId="60F9C488" w:rsidR="00897D22" w:rsidRDefault="00897D22" w:rsidP="00897D22">
            <w:pPr>
              <w:rPr>
                <w:b w:val="0"/>
                <w:bCs w:val="0"/>
                <w:color w:val="auto"/>
                <w:sz w:val="14"/>
                <w:szCs w:val="14"/>
              </w:rPr>
            </w:pPr>
            <w:r w:rsidRPr="00677C48">
              <w:rPr>
                <w:color w:val="auto"/>
                <w:sz w:val="14"/>
                <w:szCs w:val="14"/>
              </w:rPr>
              <w:t>Damaged: (</w:t>
            </w:r>
            <w:r w:rsidR="0039793F">
              <w:rPr>
                <w:color w:val="auto"/>
                <w:sz w:val="14"/>
                <w:szCs w:val="14"/>
              </w:rPr>
              <w:t>$3.60</w:t>
            </w:r>
            <w:r w:rsidRPr="00677C48">
              <w:rPr>
                <w:color w:val="auto"/>
                <w:sz w:val="14"/>
                <w:szCs w:val="14"/>
              </w:rPr>
              <w:t xml:space="preserve">) Dog bites, pleurisy, arthritis, broken ribs. Valid goat NVD to accompany </w:t>
            </w:r>
            <w:r w:rsidR="008E30A8" w:rsidRPr="00677C48">
              <w:rPr>
                <w:color w:val="auto"/>
                <w:sz w:val="14"/>
                <w:szCs w:val="14"/>
              </w:rPr>
              <w:t>stock.</w:t>
            </w:r>
          </w:p>
          <w:p w14:paraId="10921136" w14:textId="77777777" w:rsidR="007B5D7A" w:rsidRPr="00BD11A5" w:rsidRDefault="007B5D7A" w:rsidP="00897D22">
            <w:pPr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NO PAYMENT FOR SMALL GOATS UNDER 10KG THAT CAN’T BE PROCESSED, DO NOT SEND TO THE PLANT.</w:t>
            </w:r>
          </w:p>
        </w:tc>
      </w:tr>
    </w:tbl>
    <w:tbl>
      <w:tblPr>
        <w:tblStyle w:val="GridTable6Colorful-Accent3"/>
        <w:tblpPr w:leftFromText="180" w:rightFromText="180" w:vertAnchor="text" w:horzAnchor="margin" w:tblpXSpec="center" w:tblpY="1076"/>
        <w:tblW w:w="4666" w:type="dxa"/>
        <w:tblLook w:val="04A0" w:firstRow="1" w:lastRow="0" w:firstColumn="1" w:lastColumn="0" w:noHBand="0" w:noVBand="1"/>
      </w:tblPr>
      <w:tblGrid>
        <w:gridCol w:w="1005"/>
        <w:gridCol w:w="733"/>
        <w:gridCol w:w="732"/>
        <w:gridCol w:w="732"/>
        <w:gridCol w:w="732"/>
        <w:gridCol w:w="732"/>
      </w:tblGrid>
      <w:tr w:rsidR="005C14C9" w14:paraId="50F32B2B" w14:textId="77777777" w:rsidTr="005C14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66" w:type="dxa"/>
            <w:gridSpan w:val="6"/>
          </w:tcPr>
          <w:p w14:paraId="0CC08677" w14:textId="123E1697" w:rsidR="005C14C9" w:rsidRPr="00422E64" w:rsidRDefault="00A65D3E" w:rsidP="005C14C9">
            <w:pPr>
              <w:pStyle w:val="NoSpacing"/>
              <w:tabs>
                <w:tab w:val="left" w:pos="1155"/>
              </w:tabs>
              <w:jc w:val="center"/>
            </w:pPr>
            <w:r>
              <w:t xml:space="preserve">ADULT </w:t>
            </w:r>
            <w:r w:rsidR="005C14C9">
              <w:t xml:space="preserve">RAM </w:t>
            </w:r>
          </w:p>
        </w:tc>
      </w:tr>
      <w:tr w:rsidR="005C14C9" w14:paraId="42701F81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1BCBE358" w14:textId="77777777" w:rsidR="005C14C9" w:rsidRPr="00944FD6" w:rsidRDefault="005C14C9" w:rsidP="005C14C9">
            <w:pPr>
              <w:pStyle w:val="NoSpacing"/>
              <w:tabs>
                <w:tab w:val="left" w:pos="1155"/>
              </w:tabs>
              <w:jc w:val="center"/>
              <w:rPr>
                <w:b w:val="0"/>
                <w:color w:val="auto"/>
                <w:sz w:val="16"/>
              </w:rPr>
            </w:pPr>
            <w:r w:rsidRPr="0025321B">
              <w:rPr>
                <w:b w:val="0"/>
                <w:color w:val="auto"/>
                <w:sz w:val="12"/>
              </w:rPr>
              <w:t>Weight (kg)</w:t>
            </w:r>
          </w:p>
        </w:tc>
        <w:tc>
          <w:tcPr>
            <w:tcW w:w="733" w:type="dxa"/>
          </w:tcPr>
          <w:p w14:paraId="77DD6ED2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FS1-2</w:t>
            </w:r>
          </w:p>
        </w:tc>
        <w:tc>
          <w:tcPr>
            <w:tcW w:w="732" w:type="dxa"/>
          </w:tcPr>
          <w:p w14:paraId="04F175E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  <w:r>
              <w:rPr>
                <w:color w:val="auto"/>
                <w:sz w:val="14"/>
              </w:rPr>
              <w:t>FS3-4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3E453CC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013A06BA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2A20ABEB" w14:textId="77777777" w:rsidR="005C14C9" w:rsidRPr="00270B8E" w:rsidRDefault="005C14C9" w:rsidP="005C14C9">
            <w:pPr>
              <w:pStyle w:val="NoSpacing"/>
              <w:tabs>
                <w:tab w:val="left" w:pos="1155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655C5B" w14:paraId="07E80ED6" w14:textId="77777777" w:rsidTr="005C14C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22419A4E" w14:textId="219CF1C5" w:rsidR="00655C5B" w:rsidRPr="00655C5B" w:rsidRDefault="00655C5B" w:rsidP="005C14C9">
            <w:pPr>
              <w:pStyle w:val="NoSpacing"/>
              <w:tabs>
                <w:tab w:val="left" w:pos="1155"/>
              </w:tabs>
              <w:rPr>
                <w:b w:val="0"/>
                <w:bCs w:val="0"/>
                <w:color w:val="auto"/>
                <w:sz w:val="16"/>
              </w:rPr>
            </w:pPr>
            <w:r>
              <w:rPr>
                <w:b w:val="0"/>
                <w:bCs w:val="0"/>
                <w:color w:val="auto"/>
                <w:sz w:val="16"/>
              </w:rPr>
              <w:t>10.1-</w:t>
            </w:r>
            <w:r w:rsidR="00EA50C2">
              <w:rPr>
                <w:b w:val="0"/>
                <w:bCs w:val="0"/>
                <w:color w:val="auto"/>
                <w:sz w:val="16"/>
              </w:rPr>
              <w:t>30</w:t>
            </w:r>
          </w:p>
        </w:tc>
        <w:tc>
          <w:tcPr>
            <w:tcW w:w="733" w:type="dxa"/>
          </w:tcPr>
          <w:p w14:paraId="49C95B35" w14:textId="2A3B8535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6A7798">
              <w:rPr>
                <w:color w:val="auto"/>
                <w:sz w:val="14"/>
                <w:szCs w:val="14"/>
              </w:rPr>
              <w:t>2</w:t>
            </w:r>
            <w:r>
              <w:rPr>
                <w:color w:val="auto"/>
                <w:sz w:val="14"/>
                <w:szCs w:val="14"/>
              </w:rPr>
              <w:t>.</w:t>
            </w:r>
            <w:r w:rsidR="00A60943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</w:tcPr>
          <w:p w14:paraId="4CBCD4EC" w14:textId="43C133EB" w:rsidR="00655C5B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8C3ACE">
              <w:rPr>
                <w:color w:val="auto"/>
                <w:sz w:val="14"/>
                <w:szCs w:val="14"/>
              </w:rPr>
              <w:t>2</w:t>
            </w:r>
            <w:r>
              <w:rPr>
                <w:color w:val="auto"/>
                <w:sz w:val="14"/>
                <w:szCs w:val="14"/>
              </w:rPr>
              <w:t>.</w:t>
            </w:r>
            <w:r w:rsidR="00A60943">
              <w:rPr>
                <w:color w:val="auto"/>
                <w:sz w:val="14"/>
                <w:szCs w:val="14"/>
              </w:rPr>
              <w:t>50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03414551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7A0CF742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5E76A014" w14:textId="77777777" w:rsidR="00655C5B" w:rsidRPr="00C308AE" w:rsidRDefault="00655C5B" w:rsidP="005C14C9">
            <w:pPr>
              <w:pStyle w:val="NoSpacing"/>
              <w:tabs>
                <w:tab w:val="left" w:pos="1155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  <w:tr w:rsidR="005C14C9" w14:paraId="3B818325" w14:textId="77777777" w:rsidTr="005C14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</w:tcPr>
          <w:p w14:paraId="627561A1" w14:textId="516B3D2B" w:rsidR="005C14C9" w:rsidRPr="001B212F" w:rsidRDefault="00EA50C2" w:rsidP="005C14C9">
            <w:pPr>
              <w:pStyle w:val="NoSpacing"/>
              <w:tabs>
                <w:tab w:val="left" w:pos="1155"/>
              </w:tabs>
              <w:rPr>
                <w:b w:val="0"/>
                <w:color w:val="auto"/>
                <w:sz w:val="16"/>
              </w:rPr>
            </w:pPr>
            <w:r>
              <w:rPr>
                <w:b w:val="0"/>
                <w:color w:val="auto"/>
                <w:sz w:val="16"/>
              </w:rPr>
              <w:t>30</w:t>
            </w:r>
            <w:r w:rsidR="008C3ACE">
              <w:rPr>
                <w:b w:val="0"/>
                <w:color w:val="auto"/>
                <w:sz w:val="16"/>
              </w:rPr>
              <w:t>.0+</w:t>
            </w:r>
          </w:p>
        </w:tc>
        <w:tc>
          <w:tcPr>
            <w:tcW w:w="733" w:type="dxa"/>
          </w:tcPr>
          <w:p w14:paraId="4C2F43D7" w14:textId="6C1579F9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</w:t>
            </w:r>
            <w:r w:rsidR="006A7798">
              <w:rPr>
                <w:color w:val="auto"/>
                <w:sz w:val="14"/>
                <w:szCs w:val="14"/>
              </w:rPr>
              <w:t>1</w:t>
            </w:r>
            <w:r>
              <w:rPr>
                <w:color w:val="auto"/>
                <w:sz w:val="14"/>
                <w:szCs w:val="14"/>
              </w:rPr>
              <w:t>.</w:t>
            </w:r>
            <w:r w:rsidR="006A7798">
              <w:rPr>
                <w:color w:val="auto"/>
                <w:sz w:val="14"/>
                <w:szCs w:val="14"/>
              </w:rPr>
              <w:t>0</w:t>
            </w:r>
            <w:r w:rsidR="00A60943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</w:tcPr>
          <w:p w14:paraId="4C4A6D97" w14:textId="6FE35424" w:rsidR="005C14C9" w:rsidRPr="00D7412D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  <w:szCs w:val="14"/>
              </w:rPr>
            </w:pPr>
            <w:r>
              <w:rPr>
                <w:color w:val="auto"/>
                <w:sz w:val="14"/>
                <w:szCs w:val="14"/>
              </w:rPr>
              <w:t>$1.</w:t>
            </w:r>
            <w:r w:rsidR="006A7798">
              <w:rPr>
                <w:color w:val="auto"/>
                <w:sz w:val="14"/>
                <w:szCs w:val="14"/>
              </w:rPr>
              <w:t>0</w:t>
            </w:r>
            <w:r w:rsidR="00A60943">
              <w:rPr>
                <w:color w:val="auto"/>
                <w:sz w:val="14"/>
                <w:szCs w:val="14"/>
              </w:rPr>
              <w:t>0</w:t>
            </w:r>
          </w:p>
        </w:tc>
        <w:tc>
          <w:tcPr>
            <w:tcW w:w="732" w:type="dxa"/>
            <w:shd w:val="diagStripe" w:color="D0E9C2" w:themeColor="accent3" w:themeTint="66" w:fill="auto"/>
          </w:tcPr>
          <w:p w14:paraId="5E5B1591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6757421A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  <w:tc>
          <w:tcPr>
            <w:tcW w:w="732" w:type="dxa"/>
            <w:shd w:val="diagStripe" w:color="D0E9C2" w:themeColor="accent3" w:themeTint="66" w:fill="auto"/>
          </w:tcPr>
          <w:p w14:paraId="198FC4E7" w14:textId="77777777" w:rsidR="005C14C9" w:rsidRPr="00C308AE" w:rsidRDefault="005C14C9" w:rsidP="005C14C9">
            <w:pPr>
              <w:pStyle w:val="NoSpacing"/>
              <w:tabs>
                <w:tab w:val="left" w:pos="1155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sz w:val="14"/>
              </w:rPr>
            </w:pPr>
          </w:p>
        </w:tc>
      </w:tr>
    </w:tbl>
    <w:p w14:paraId="0FC0251C" w14:textId="34876E48" w:rsidR="00ED7C90" w:rsidRPr="00B35AA4" w:rsidRDefault="005C14C9" w:rsidP="00C9182C">
      <w:pPr>
        <w:rPr>
          <w:u w:val="single"/>
        </w:rPr>
      </w:pP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94B878E" wp14:editId="7677B1D2">
                <wp:simplePos x="0" y="0"/>
                <wp:positionH relativeFrom="margin">
                  <wp:posOffset>6183630</wp:posOffset>
                </wp:positionH>
                <wp:positionV relativeFrom="paragraph">
                  <wp:posOffset>1129030</wp:posOffset>
                </wp:positionV>
                <wp:extent cx="3200400" cy="1666875"/>
                <wp:effectExtent l="0" t="0" r="0" b="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6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10821B" w14:textId="77777777" w:rsidR="00C308AE" w:rsidRPr="00233E22" w:rsidRDefault="00C308AE" w:rsidP="00C308AE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18"/>
                                <w:szCs w:val="18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3E22">
                              <w:rPr>
                                <w:rFonts w:ascii="Verdana" w:hAnsi="Verdana"/>
                                <w:b/>
                                <w:color w:val="0070C0"/>
                                <w:sz w:val="18"/>
                                <w:szCs w:val="18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COMMENTARY</w:t>
                            </w:r>
                          </w:p>
                          <w:p w14:paraId="225C3707" w14:textId="6B61F574" w:rsidR="00C308AE" w:rsidRDefault="00536287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E50EAC">
                              <w:rPr>
                                <w:b/>
                                <w:sz w:val="14"/>
                                <w:szCs w:val="14"/>
                              </w:rPr>
                              <w:t>Old Season Lamb Schedule</w:t>
                            </w:r>
                            <w:r w:rsidR="000431C9" w:rsidRPr="00E50EAC">
                              <w:rPr>
                                <w:b/>
                                <w:sz w:val="14"/>
                                <w:szCs w:val="14"/>
                              </w:rPr>
                              <w:t xml:space="preserve"> 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>-</w:t>
                            </w:r>
                            <w:r w:rsidR="003760BF">
                              <w:rPr>
                                <w:b/>
                                <w:sz w:val="14"/>
                                <w:szCs w:val="14"/>
                              </w:rPr>
                              <w:t>2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>0c</w:t>
                            </w:r>
                            <w:r w:rsidR="00E50EAC">
                              <w:rPr>
                                <w:b/>
                                <w:sz w:val="14"/>
                                <w:szCs w:val="14"/>
                              </w:rPr>
                              <w:t>/</w:t>
                            </w:r>
                            <w:r w:rsidR="00E50EAC" w:rsidRPr="00E50EAC">
                              <w:rPr>
                                <w:b/>
                                <w:sz w:val="14"/>
                                <w:szCs w:val="14"/>
                              </w:rPr>
                              <w:t xml:space="preserve">kg </w:t>
                            </w:r>
                            <w:r w:rsidR="000431C9" w:rsidRPr="00E50EAC">
                              <w:rPr>
                                <w:b/>
                                <w:sz w:val="14"/>
                                <w:szCs w:val="14"/>
                              </w:rPr>
                              <w:t>discuss with buyer</w:t>
                            </w:r>
                            <w:r w:rsidR="00952068">
                              <w:rPr>
                                <w:b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24E5D55E" w14:textId="6DC383EA" w:rsidR="00952068" w:rsidRDefault="00B9247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Prices outside weight ranges check with buyer.</w:t>
                            </w:r>
                          </w:p>
                          <w:p w14:paraId="5A1578A5" w14:textId="3FAB864E" w:rsidR="00A22115" w:rsidRPr="00E50EAC" w:rsidRDefault="00A221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Damaged Lamb $3.60/</w:t>
                            </w:r>
                            <w:r w:rsidR="00A4575F">
                              <w:rPr>
                                <w:b/>
                                <w:sz w:val="14"/>
                                <w:szCs w:val="14"/>
                              </w:rPr>
                              <w:t xml:space="preserve">per 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kg</w:t>
                            </w:r>
                          </w:p>
                          <w:p w14:paraId="46B7CCA0" w14:textId="038B4247" w:rsidR="0039120C" w:rsidRDefault="0039120C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8A1037">
                              <w:rPr>
                                <w:b/>
                                <w:sz w:val="14"/>
                                <w:szCs w:val="14"/>
                              </w:rPr>
                              <w:t>Damaged Mutton $</w:t>
                            </w:r>
                            <w:r w:rsidR="00AD157D">
                              <w:rPr>
                                <w:b/>
                                <w:sz w:val="14"/>
                                <w:szCs w:val="14"/>
                              </w:rPr>
                              <w:t>3.6</w:t>
                            </w:r>
                            <w:r w:rsidR="00430469">
                              <w:rPr>
                                <w:b/>
                                <w:sz w:val="14"/>
                                <w:szCs w:val="14"/>
                              </w:rPr>
                              <w:t>0</w:t>
                            </w:r>
                            <w:r w:rsidRPr="008A1037">
                              <w:rPr>
                                <w:b/>
                                <w:sz w:val="14"/>
                                <w:szCs w:val="14"/>
                              </w:rPr>
                              <w:t>/per kg</w:t>
                            </w:r>
                          </w:p>
                          <w:p w14:paraId="7C1A8602" w14:textId="0A2AAA7C" w:rsidR="00A22115" w:rsidRDefault="00A221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Damaged Goat $</w:t>
                            </w:r>
                            <w:r w:rsidR="00AD157D">
                              <w:rPr>
                                <w:b/>
                                <w:sz w:val="14"/>
                                <w:szCs w:val="14"/>
                              </w:rPr>
                              <w:t>3.6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0 / per kg</w:t>
                            </w:r>
                          </w:p>
                          <w:p w14:paraId="10CD7BA7" w14:textId="7CCC7E9B" w:rsidR="005D1F3C" w:rsidRDefault="005D1F3C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Mutton 35kg + $1.00 / per kg</w:t>
                            </w:r>
                          </w:p>
                          <w:p w14:paraId="4C21ED41" w14:textId="2F7C1435" w:rsidR="00233E22" w:rsidRPr="008A1037" w:rsidRDefault="00233E22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Rams 30kg + $</w:t>
                            </w:r>
                            <w:r w:rsidR="006A7798">
                              <w:rPr>
                                <w:b/>
                                <w:sz w:val="14"/>
                                <w:szCs w:val="14"/>
                              </w:rPr>
                              <w:t>1.0</w:t>
                            </w:r>
                            <w:r>
                              <w:rPr>
                                <w:b/>
                                <w:sz w:val="14"/>
                                <w:szCs w:val="14"/>
                              </w:rPr>
                              <w:t>0 / per kg</w:t>
                            </w:r>
                          </w:p>
                          <w:p w14:paraId="5D87491B" w14:textId="77777777" w:rsidR="00C308AE" w:rsidRDefault="009B6915" w:rsidP="00C308AE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N/C = No Change</w:t>
                            </w:r>
                          </w:p>
                          <w:p w14:paraId="2A0C6A59" w14:textId="460EEF61" w:rsidR="00B9587C" w:rsidRDefault="009B6915" w:rsidP="009B6915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V/C = Various Changes</w:t>
                            </w:r>
                          </w:p>
                          <w:p w14:paraId="4602413E" w14:textId="02EDFD85" w:rsidR="006F07BE" w:rsidRDefault="006F07BE" w:rsidP="009B6915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N/G = New Grid</w:t>
                            </w:r>
                          </w:p>
                          <w:p w14:paraId="1184DFF1" w14:textId="77777777" w:rsidR="00D232D7" w:rsidRPr="00500BFA" w:rsidRDefault="00D232D7" w:rsidP="00D232D7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WFAL0024 -BRM Lairage PIC</w:t>
                            </w:r>
                          </w:p>
                          <w:p w14:paraId="7F238A7D" w14:textId="2A19E25F" w:rsidR="00D232D7" w:rsidRPr="00D232D7" w:rsidRDefault="00D232D7" w:rsidP="00D232D7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ind w:left="714" w:hanging="357"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500BFA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WJWL0240 – BRM Paddock PIC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B878E" id="Text Box 24" o:spid="_x0000_s1028" type="#_x0000_t202" style="position:absolute;margin-left:486.9pt;margin-top:88.9pt;width:252pt;height:131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" filled="f" stroked="f" strokeweight=".5pt">
                <v:textbox>
                  <w:txbxContent>
                    <w:p w14:paraId="6610821B" w14:textId="77777777" w:rsidR="00C308AE" w:rsidRPr="00233E22" w:rsidRDefault="00C308AE" w:rsidP="00C308AE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18"/>
                          <w:szCs w:val="18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3E22">
                        <w:rPr>
                          <w:rFonts w:ascii="Verdana" w:hAnsi="Verdana"/>
                          <w:b/>
                          <w:color w:val="0070C0"/>
                          <w:sz w:val="18"/>
                          <w:szCs w:val="18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COMMENTARY</w:t>
                      </w:r>
                    </w:p>
                    <w:p w14:paraId="225C3707" w14:textId="6B61F574" w:rsidR="00C308AE" w:rsidRDefault="00536287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 w:rsidRPr="00E50EAC">
                        <w:rPr>
                          <w:b/>
                          <w:sz w:val="14"/>
                          <w:szCs w:val="14"/>
                        </w:rPr>
                        <w:t>Old Season Lamb Schedule</w:t>
                      </w:r>
                      <w:r w:rsidR="000431C9" w:rsidRPr="00E50EAC">
                        <w:rPr>
                          <w:b/>
                          <w:sz w:val="14"/>
                          <w:szCs w:val="14"/>
                        </w:rPr>
                        <w:t xml:space="preserve"> 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>-</w:t>
                      </w:r>
                      <w:r w:rsidR="003760BF">
                        <w:rPr>
                          <w:b/>
                          <w:sz w:val="14"/>
                          <w:szCs w:val="14"/>
                        </w:rPr>
                        <w:t>2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>0c</w:t>
                      </w:r>
                      <w:r w:rsidR="00E50EAC">
                        <w:rPr>
                          <w:b/>
                          <w:sz w:val="14"/>
                          <w:szCs w:val="14"/>
                        </w:rPr>
                        <w:t>/</w:t>
                      </w:r>
                      <w:r w:rsidR="00E50EAC" w:rsidRPr="00E50EAC">
                        <w:rPr>
                          <w:b/>
                          <w:sz w:val="14"/>
                          <w:szCs w:val="14"/>
                        </w:rPr>
                        <w:t xml:space="preserve">kg </w:t>
                      </w:r>
                      <w:r w:rsidR="000431C9" w:rsidRPr="00E50EAC">
                        <w:rPr>
                          <w:b/>
                          <w:sz w:val="14"/>
                          <w:szCs w:val="14"/>
                        </w:rPr>
                        <w:t>discuss with buyer</w:t>
                      </w:r>
                      <w:r w:rsidR="00952068">
                        <w:rPr>
                          <w:b/>
                          <w:sz w:val="14"/>
                          <w:szCs w:val="14"/>
                        </w:rPr>
                        <w:t>.</w:t>
                      </w:r>
                    </w:p>
                    <w:p w14:paraId="24E5D55E" w14:textId="6DC383EA" w:rsidR="00952068" w:rsidRDefault="00B9247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Prices outside weight ranges check with buyer.</w:t>
                      </w:r>
                    </w:p>
                    <w:p w14:paraId="5A1578A5" w14:textId="3FAB864E" w:rsidR="00A22115" w:rsidRPr="00E50EAC" w:rsidRDefault="00A221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Damaged Lamb $3.60/</w:t>
                      </w:r>
                      <w:r w:rsidR="00A4575F">
                        <w:rPr>
                          <w:b/>
                          <w:sz w:val="14"/>
                          <w:szCs w:val="14"/>
                        </w:rPr>
                        <w:t xml:space="preserve">per 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kg</w:t>
                      </w:r>
                    </w:p>
                    <w:p w14:paraId="46B7CCA0" w14:textId="038B4247" w:rsidR="0039120C" w:rsidRDefault="0039120C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 w:rsidRPr="008A1037">
                        <w:rPr>
                          <w:b/>
                          <w:sz w:val="14"/>
                          <w:szCs w:val="14"/>
                        </w:rPr>
                        <w:t>Damaged Mutton $</w:t>
                      </w:r>
                      <w:r w:rsidR="00AD157D">
                        <w:rPr>
                          <w:b/>
                          <w:sz w:val="14"/>
                          <w:szCs w:val="14"/>
                        </w:rPr>
                        <w:t>3.6</w:t>
                      </w:r>
                      <w:r w:rsidR="00430469">
                        <w:rPr>
                          <w:b/>
                          <w:sz w:val="14"/>
                          <w:szCs w:val="14"/>
                        </w:rPr>
                        <w:t>0</w:t>
                      </w:r>
                      <w:r w:rsidRPr="008A1037">
                        <w:rPr>
                          <w:b/>
                          <w:sz w:val="14"/>
                          <w:szCs w:val="14"/>
                        </w:rPr>
                        <w:t>/per kg</w:t>
                      </w:r>
                    </w:p>
                    <w:p w14:paraId="7C1A8602" w14:textId="0A2AAA7C" w:rsidR="00A22115" w:rsidRDefault="00A221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Damaged Goat $</w:t>
                      </w:r>
                      <w:r w:rsidR="00AD157D">
                        <w:rPr>
                          <w:b/>
                          <w:sz w:val="14"/>
                          <w:szCs w:val="14"/>
                        </w:rPr>
                        <w:t>3.6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0 / per kg</w:t>
                      </w:r>
                    </w:p>
                    <w:p w14:paraId="10CD7BA7" w14:textId="7CCC7E9B" w:rsidR="005D1F3C" w:rsidRDefault="005D1F3C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Mutton 35kg + $1.00 / per kg</w:t>
                      </w:r>
                    </w:p>
                    <w:p w14:paraId="4C21ED41" w14:textId="2F7C1435" w:rsidR="00233E22" w:rsidRPr="008A1037" w:rsidRDefault="00233E22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sz w:val="14"/>
                          <w:szCs w:val="14"/>
                        </w:rPr>
                        <w:t>Rams 30kg + $</w:t>
                      </w:r>
                      <w:r w:rsidR="006A7798">
                        <w:rPr>
                          <w:b/>
                          <w:sz w:val="14"/>
                          <w:szCs w:val="14"/>
                        </w:rPr>
                        <w:t>1.0</w:t>
                      </w:r>
                      <w:r>
                        <w:rPr>
                          <w:b/>
                          <w:sz w:val="14"/>
                          <w:szCs w:val="14"/>
                        </w:rPr>
                        <w:t>0 / per kg</w:t>
                      </w:r>
                    </w:p>
                    <w:p w14:paraId="5D87491B" w14:textId="77777777" w:rsidR="00C308AE" w:rsidRDefault="009B6915" w:rsidP="00C308AE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N/C = No Change</w:t>
                      </w:r>
                    </w:p>
                    <w:p w14:paraId="2A0C6A59" w14:textId="460EEF61" w:rsidR="00B9587C" w:rsidRDefault="009B6915" w:rsidP="009B6915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V/C = Various Changes</w:t>
                      </w:r>
                    </w:p>
                    <w:p w14:paraId="4602413E" w14:textId="02EDFD85" w:rsidR="006F07BE" w:rsidRDefault="006F07BE" w:rsidP="009B6915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N/G = New Grid</w:t>
                      </w:r>
                    </w:p>
                    <w:p w14:paraId="1184DFF1" w14:textId="77777777" w:rsidR="00D232D7" w:rsidRPr="00500BFA" w:rsidRDefault="00D232D7" w:rsidP="00D232D7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WFAL0024 -BRM Lairage PIC</w:t>
                      </w:r>
                    </w:p>
                    <w:p w14:paraId="7F238A7D" w14:textId="2A19E25F" w:rsidR="00D232D7" w:rsidRPr="00D232D7" w:rsidRDefault="00D232D7" w:rsidP="00D232D7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ind w:left="714" w:hanging="357"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500BFA">
                        <w:rPr>
                          <w:b/>
                          <w:bCs/>
                          <w:sz w:val="14"/>
                          <w:szCs w:val="14"/>
                        </w:rPr>
                        <w:t>WJWL0240 – BRM Paddock PIC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DCFF59" wp14:editId="46218359">
                <wp:simplePos x="0" y="0"/>
                <wp:positionH relativeFrom="margin">
                  <wp:posOffset>335280</wp:posOffset>
                </wp:positionH>
                <wp:positionV relativeFrom="paragraph">
                  <wp:posOffset>1977390</wp:posOffset>
                </wp:positionV>
                <wp:extent cx="2480310" cy="1266825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B2F32E" w14:textId="7E02D497" w:rsidR="0056797C" w:rsidRPr="00C9182C" w:rsidRDefault="0056797C" w:rsidP="009508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9182C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BRM BUY</w:t>
                            </w:r>
                            <w:r w:rsidR="00DD0C4F">
                              <w:rPr>
                                <w:rFonts w:ascii="Verdana" w:hAnsi="Verdana"/>
                                <w:b/>
                                <w:color w:val="0070C0"/>
                                <w:sz w:val="28"/>
                                <w:szCs w:val="44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ING TEAM</w:t>
                            </w:r>
                          </w:p>
                          <w:p w14:paraId="4D2820E6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4049FE09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 xml:space="preserve">Sean Cusack 0429 311 161 (Southern) s.cusack@brmeats.com.au </w:t>
                            </w:r>
                          </w:p>
                          <w:p w14:paraId="71A3652D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 xml:space="preserve">Chris </w:t>
                            </w:r>
                            <w:proofErr w:type="spellStart"/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Medcalf</w:t>
                            </w:r>
                            <w:proofErr w:type="spellEnd"/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 xml:space="preserve"> 0427 423 232 (Central)</w:t>
                            </w:r>
                          </w:p>
                          <w:p w14:paraId="246D5B3F" w14:textId="77777777" w:rsidR="00745F90" w:rsidRPr="003C7601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b/>
                                <w:sz w:val="16"/>
                                <w:szCs w:val="18"/>
                              </w:rPr>
                            </w:pPr>
                            <w:r w:rsidRPr="003C7601">
                              <w:rPr>
                                <w:b/>
                                <w:sz w:val="16"/>
                                <w:szCs w:val="18"/>
                              </w:rPr>
                              <w:t>Steve Forrest 0429 951 117 (Northern)</w:t>
                            </w:r>
                          </w:p>
                          <w:p w14:paraId="125248F2" w14:textId="77777777" w:rsidR="00745F90" w:rsidRDefault="00745F90" w:rsidP="00745F90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C200963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4151B64" w14:textId="77777777" w:rsidR="0056797C" w:rsidRPr="00B60936" w:rsidRDefault="006C12DD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  <w:r w:rsidRPr="00F53A19">
                              <w:rPr>
                                <w:sz w:val="16"/>
                                <w:szCs w:val="18"/>
                              </w:rPr>
                              <w:tab/>
                            </w:r>
                          </w:p>
                          <w:p w14:paraId="68C8B20D" w14:textId="77777777" w:rsidR="00F53A19" w:rsidRPr="00F53A19" w:rsidRDefault="00F53A19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18"/>
                              </w:rPr>
                            </w:pPr>
                          </w:p>
                          <w:p w14:paraId="76639E1F" w14:textId="77777777" w:rsidR="0056797C" w:rsidRPr="00C5634F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color w:val="auto"/>
                                <w:sz w:val="16"/>
                                <w:szCs w:val="18"/>
                              </w:rPr>
                            </w:pPr>
                          </w:p>
                          <w:p w14:paraId="66B5FFB3" w14:textId="77777777" w:rsidR="0056797C" w:rsidRPr="00F53A19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F1F5A5B" w14:textId="77777777" w:rsidR="0056797C" w:rsidRPr="001B59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CFF59" id="Text Box 15" o:spid="_x0000_s1029" type="#_x0000_t202" style="position:absolute;margin-left:26.4pt;margin-top:155.7pt;width:195.3pt;height:99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" filled="f" stroked="f" strokeweight=".5pt">
                <v:textbox>
                  <w:txbxContent>
                    <w:p w14:paraId="55B2F32E" w14:textId="7E02D497" w:rsidR="0056797C" w:rsidRPr="00C9182C" w:rsidRDefault="0056797C" w:rsidP="0095087C">
                      <w:pPr>
                        <w:pStyle w:val="NoSpacing"/>
                        <w:tabs>
                          <w:tab w:val="left" w:pos="1155"/>
                        </w:tabs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9182C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BRM BUY</w:t>
                      </w:r>
                      <w:r w:rsidR="00DD0C4F">
                        <w:rPr>
                          <w:rFonts w:ascii="Verdana" w:hAnsi="Verdana"/>
                          <w:b/>
                          <w:color w:val="0070C0"/>
                          <w:sz w:val="28"/>
                          <w:szCs w:val="44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ING TEAM</w:t>
                      </w:r>
                    </w:p>
                    <w:p w14:paraId="4D2820E6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4049FE09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Sean Cusack 0429 311 161 (Southern) s.cusack@brmeats.com.au </w:t>
                      </w:r>
                    </w:p>
                    <w:p w14:paraId="71A3652D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Chris </w:t>
                      </w:r>
                      <w:proofErr w:type="spellStart"/>
                      <w:r w:rsidRPr="003C7601">
                        <w:rPr>
                          <w:b/>
                          <w:sz w:val="16"/>
                          <w:szCs w:val="18"/>
                        </w:rPr>
                        <w:t>Medcalf</w:t>
                      </w:r>
                      <w:proofErr w:type="spellEnd"/>
                      <w:r w:rsidRPr="003C7601">
                        <w:rPr>
                          <w:b/>
                          <w:sz w:val="16"/>
                          <w:szCs w:val="18"/>
                        </w:rPr>
                        <w:t xml:space="preserve"> 0427 423 232 (Central)</w:t>
                      </w:r>
                    </w:p>
                    <w:p w14:paraId="246D5B3F" w14:textId="77777777" w:rsidR="00745F90" w:rsidRPr="003C7601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b/>
                          <w:sz w:val="16"/>
                          <w:szCs w:val="18"/>
                        </w:rPr>
                      </w:pPr>
                      <w:r w:rsidRPr="003C7601">
                        <w:rPr>
                          <w:b/>
                          <w:sz w:val="16"/>
                          <w:szCs w:val="18"/>
                        </w:rPr>
                        <w:t>Steve Forrest 0429 951 117 (Northern)</w:t>
                      </w:r>
                    </w:p>
                    <w:p w14:paraId="125248F2" w14:textId="77777777" w:rsidR="00745F90" w:rsidRDefault="00745F90" w:rsidP="00745F90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C200963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4151B64" w14:textId="77777777" w:rsidR="0056797C" w:rsidRPr="00B60936" w:rsidRDefault="006C12DD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  <w:r w:rsidRPr="00F53A19">
                        <w:rPr>
                          <w:sz w:val="16"/>
                          <w:szCs w:val="18"/>
                        </w:rPr>
                        <w:tab/>
                      </w:r>
                    </w:p>
                    <w:p w14:paraId="68C8B20D" w14:textId="77777777" w:rsidR="00F53A19" w:rsidRPr="00F53A19" w:rsidRDefault="00F53A19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6"/>
                          <w:szCs w:val="18"/>
                        </w:rPr>
                      </w:pPr>
                    </w:p>
                    <w:p w14:paraId="76639E1F" w14:textId="77777777" w:rsidR="0056797C" w:rsidRPr="00C5634F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color w:val="auto"/>
                          <w:sz w:val="16"/>
                          <w:szCs w:val="18"/>
                        </w:rPr>
                      </w:pPr>
                    </w:p>
                    <w:p w14:paraId="66B5FFB3" w14:textId="77777777" w:rsidR="0056797C" w:rsidRPr="00F53A19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rPr>
                          <w:sz w:val="18"/>
                          <w:szCs w:val="18"/>
                        </w:rPr>
                      </w:pPr>
                    </w:p>
                    <w:p w14:paraId="6F1F5A5B" w14:textId="77777777" w:rsidR="0056797C" w:rsidRPr="001B59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8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36DB4" w:rsidRPr="00B35AA4">
        <w:rPr>
          <w:noProof/>
          <w:u w:val="single"/>
          <w:lang w:val="en-AU"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9E31C3" wp14:editId="5BF58DB8">
                <wp:simplePos x="0" y="0"/>
                <wp:positionH relativeFrom="margin">
                  <wp:posOffset>-116205</wp:posOffset>
                </wp:positionH>
                <wp:positionV relativeFrom="paragraph">
                  <wp:posOffset>262890</wp:posOffset>
                </wp:positionV>
                <wp:extent cx="2867025" cy="153352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51105" w14:textId="77777777" w:rsidR="0056797C" w:rsidRPr="004B1DDF" w:rsidRDefault="004160AA" w:rsidP="0025321B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1DDF">
                              <w:rPr>
                                <w:rFonts w:ascii="Verdana" w:hAnsi="Verdana"/>
                                <w:b/>
                                <w:color w:val="0070C0"/>
                                <w:sz w:val="30"/>
                                <w:szCs w:val="30"/>
                                <w:u w:val="single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CONDITIONS</w:t>
                            </w:r>
                          </w:p>
                          <w:p w14:paraId="01EAD712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jc w:val="center"/>
                              <w:rPr>
                                <w:rFonts w:ascii="Verdana" w:hAnsi="Verdana"/>
                                <w:color w:val="0070C0"/>
                                <w:sz w:val="14"/>
                                <w:szCs w:val="16"/>
                                <w:u w:val="single"/>
                                <w:vertAlign w:val="subscript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9497088" w14:textId="77777777" w:rsidR="00534DB5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>All stock to be delivered to Beaufort River Meat</w:t>
                            </w:r>
                            <w:r w:rsidR="00890036">
                              <w:rPr>
                                <w:sz w:val="16"/>
                                <w:szCs w:val="20"/>
                              </w:rPr>
                              <w:t>s</w:t>
                            </w:r>
                          </w:p>
                          <w:p w14:paraId="016EE495" w14:textId="7DE7376A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All stock must be accompanied with the latest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NVD.</w:t>
                            </w:r>
                          </w:p>
                          <w:p w14:paraId="1643E413" w14:textId="1A9E7FED" w:rsidR="0056797C" w:rsidRPr="004160AA" w:rsidRDefault="0056797C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to be appropriately drained before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transport.</w:t>
                            </w:r>
                          </w:p>
                          <w:p w14:paraId="45916C5E" w14:textId="09EF19B7" w:rsidR="004160AA" w:rsidRPr="004160AA" w:rsidRDefault="004160AA" w:rsidP="008A5BF2">
                            <w:pPr>
                              <w:pStyle w:val="NoSpacing"/>
                              <w:numPr>
                                <w:ilvl w:val="0"/>
                                <w:numId w:val="19"/>
                              </w:numPr>
                              <w:tabs>
                                <w:tab w:val="left" w:pos="1155"/>
                              </w:tabs>
                              <w:rPr>
                                <w:sz w:val="16"/>
                                <w:szCs w:val="20"/>
                              </w:rPr>
                            </w:pP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Stock requiring crutching will incur a cost to </w:t>
                            </w:r>
                            <w:r w:rsidR="00E359CB">
                              <w:rPr>
                                <w:sz w:val="16"/>
                                <w:szCs w:val="20"/>
                              </w:rPr>
                              <w:t xml:space="preserve">the 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grower or can be </w:t>
                            </w:r>
                            <w:r w:rsidR="008E30A8" w:rsidRPr="004160AA">
                              <w:rPr>
                                <w:sz w:val="16"/>
                                <w:szCs w:val="20"/>
                              </w:rPr>
                              <w:t>rejected.</w:t>
                            </w:r>
                            <w:r w:rsidRPr="004160AA">
                              <w:rPr>
                                <w:sz w:val="16"/>
                                <w:szCs w:val="20"/>
                              </w:rPr>
                              <w:t xml:space="preserve"> </w:t>
                            </w:r>
                          </w:p>
                          <w:p w14:paraId="76F731B7" w14:textId="77777777" w:rsidR="0056797C" w:rsidRPr="004160AA" w:rsidRDefault="0056797C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  <w:p w14:paraId="043B40A8" w14:textId="77777777" w:rsidR="004160AA" w:rsidRPr="004160AA" w:rsidRDefault="004160AA" w:rsidP="0056797C">
                            <w:pPr>
                              <w:pStyle w:val="NoSpacing"/>
                              <w:tabs>
                                <w:tab w:val="left" w:pos="1155"/>
                              </w:tabs>
                              <w:ind w:left="720"/>
                              <w:rPr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E31C3" id="Text Box 1" o:spid="_x0000_s1030" type="#_x0000_t202" style="position:absolute;margin-left:-9.15pt;margin-top:20.7pt;width:225.75pt;height:12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" filled="f" stroked="f" strokeweight=".5pt">
                <v:textbox>
                  <w:txbxContent>
                    <w:p w14:paraId="6E851105" w14:textId="77777777" w:rsidR="0056797C" w:rsidRPr="004B1DDF" w:rsidRDefault="004160AA" w:rsidP="0025321B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B1DDF">
                        <w:rPr>
                          <w:rFonts w:ascii="Verdana" w:hAnsi="Verdana"/>
                          <w:b/>
                          <w:color w:val="0070C0"/>
                          <w:sz w:val="30"/>
                          <w:szCs w:val="30"/>
                          <w:u w:val="single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CONDITIONS</w:t>
                      </w:r>
                    </w:p>
                    <w:p w14:paraId="01EAD712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jc w:val="center"/>
                        <w:rPr>
                          <w:rFonts w:ascii="Verdana" w:hAnsi="Verdana"/>
                          <w:color w:val="0070C0"/>
                          <w:sz w:val="14"/>
                          <w:szCs w:val="16"/>
                          <w:u w:val="single"/>
                          <w:vertAlign w:val="subscript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9497088" w14:textId="77777777" w:rsidR="00534DB5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>All stock to be delivered to Beaufort River Meat</w:t>
                      </w:r>
                      <w:r w:rsidR="00890036">
                        <w:rPr>
                          <w:sz w:val="16"/>
                          <w:szCs w:val="20"/>
                        </w:rPr>
                        <w:t>s</w:t>
                      </w:r>
                    </w:p>
                    <w:p w14:paraId="016EE495" w14:textId="7DE7376A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All stock must be accompanied with the latest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NVD.</w:t>
                      </w:r>
                    </w:p>
                    <w:p w14:paraId="1643E413" w14:textId="1A9E7FED" w:rsidR="0056797C" w:rsidRPr="004160AA" w:rsidRDefault="0056797C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to be appropriately drained before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transport.</w:t>
                      </w:r>
                    </w:p>
                    <w:p w14:paraId="45916C5E" w14:textId="09EF19B7" w:rsidR="004160AA" w:rsidRPr="004160AA" w:rsidRDefault="004160AA" w:rsidP="008A5BF2">
                      <w:pPr>
                        <w:pStyle w:val="NoSpacing"/>
                        <w:numPr>
                          <w:ilvl w:val="0"/>
                          <w:numId w:val="19"/>
                        </w:numPr>
                        <w:tabs>
                          <w:tab w:val="left" w:pos="1155"/>
                        </w:tabs>
                        <w:rPr>
                          <w:sz w:val="16"/>
                          <w:szCs w:val="20"/>
                        </w:rPr>
                      </w:pPr>
                      <w:r w:rsidRPr="004160AA">
                        <w:rPr>
                          <w:sz w:val="16"/>
                          <w:szCs w:val="20"/>
                        </w:rPr>
                        <w:t xml:space="preserve">Stock requiring crutching will incur a cost to </w:t>
                      </w:r>
                      <w:r w:rsidR="00E359CB">
                        <w:rPr>
                          <w:sz w:val="16"/>
                          <w:szCs w:val="20"/>
                        </w:rPr>
                        <w:t xml:space="preserve">the 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grower or can be </w:t>
                      </w:r>
                      <w:r w:rsidR="008E30A8" w:rsidRPr="004160AA">
                        <w:rPr>
                          <w:sz w:val="16"/>
                          <w:szCs w:val="20"/>
                        </w:rPr>
                        <w:t>rejected.</w:t>
                      </w:r>
                      <w:r w:rsidRPr="004160AA">
                        <w:rPr>
                          <w:sz w:val="16"/>
                          <w:szCs w:val="20"/>
                        </w:rPr>
                        <w:t xml:space="preserve"> </w:t>
                      </w:r>
                    </w:p>
                    <w:p w14:paraId="76F731B7" w14:textId="77777777" w:rsidR="0056797C" w:rsidRPr="004160AA" w:rsidRDefault="0056797C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  <w:p w14:paraId="043B40A8" w14:textId="77777777" w:rsidR="004160AA" w:rsidRPr="004160AA" w:rsidRDefault="004160AA" w:rsidP="0056797C">
                      <w:pPr>
                        <w:pStyle w:val="NoSpacing"/>
                        <w:tabs>
                          <w:tab w:val="left" w:pos="1155"/>
                        </w:tabs>
                        <w:ind w:left="720"/>
                        <w:rPr>
                          <w:sz w:val="16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ED7C90" w:rsidRPr="00B35AA4" w:rsidSect="00323E94">
      <w:headerReference w:type="default" r:id="rId13"/>
      <w:footerReference w:type="default" r:id="rId14"/>
      <w:headerReference w:type="first" r:id="rId15"/>
      <w:footerReference w:type="first" r:id="rId16"/>
      <w:pgSz w:w="15840" w:h="12240" w:orient="landscape" w:code="1"/>
      <w:pgMar w:top="567" w:right="567" w:bottom="567" w:left="567" w:header="431" w:footer="57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3601CB" w14:textId="77777777" w:rsidR="0064554C" w:rsidRDefault="0064554C" w:rsidP="0037743C">
      <w:pPr>
        <w:spacing w:after="0" w:line="240" w:lineRule="auto"/>
      </w:pPr>
      <w:r>
        <w:separator/>
      </w:r>
    </w:p>
  </w:endnote>
  <w:endnote w:type="continuationSeparator" w:id="0">
    <w:p w14:paraId="0CE66784" w14:textId="77777777" w:rsidR="0064554C" w:rsidRDefault="0064554C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660B69" w14:textId="77777777" w:rsidR="00E70F11" w:rsidRDefault="00E70F11">
    <w:pPr>
      <w:pStyle w:val="Footer"/>
    </w:pPr>
    <w:r>
      <w:rPr>
        <w:noProof/>
        <w:lang w:val="en-AU" w:eastAsia="en-AU"/>
      </w:rPr>
      <w:drawing>
        <wp:anchor distT="0" distB="0" distL="114300" distR="114300" simplePos="0" relativeHeight="251671552" behindDoc="1" locked="0" layoutInCell="1" allowOverlap="1" wp14:anchorId="1641AC10" wp14:editId="7072AB04">
          <wp:simplePos x="0" y="0"/>
          <wp:positionH relativeFrom="margin">
            <wp:posOffset>-438150</wp:posOffset>
          </wp:positionH>
          <wp:positionV relativeFrom="paragraph">
            <wp:posOffset>-1242695</wp:posOffset>
          </wp:positionV>
          <wp:extent cx="9061450" cy="1775460"/>
          <wp:effectExtent l="0" t="0" r="6350" b="0"/>
          <wp:wrapTight wrapText="bothSides">
            <wp:wrapPolygon edited="0">
              <wp:start x="0" y="0"/>
              <wp:lineTo x="0" y="21322"/>
              <wp:lineTo x="21570" y="21322"/>
              <wp:lineTo x="21570" y="0"/>
              <wp:lineTo x="0" y="0"/>
            </wp:wrapPolygon>
          </wp:wrapTight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Wellard Wave 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061450" cy="17754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EC88CF" w14:textId="58BD3FE6" w:rsidR="00DC530F" w:rsidRDefault="00E97D15" w:rsidP="000F3614">
    <w:pPr>
      <w:pStyle w:val="Footer"/>
      <w:tabs>
        <w:tab w:val="center" w:pos="750"/>
      </w:tabs>
      <w:rPr>
        <w:noProof/>
      </w:rPr>
    </w:pPr>
    <w:r>
      <w:rPr>
        <w:noProof/>
      </w:rPr>
      <w:drawing>
        <wp:anchor distT="0" distB="0" distL="114300" distR="114300" simplePos="0" relativeHeight="251704320" behindDoc="1" locked="0" layoutInCell="1" allowOverlap="1" wp14:anchorId="30D0B290" wp14:editId="55D43CE9">
          <wp:simplePos x="0" y="0"/>
          <wp:positionH relativeFrom="margin">
            <wp:posOffset>-340995</wp:posOffset>
          </wp:positionH>
          <wp:positionV relativeFrom="paragraph">
            <wp:posOffset>-531495</wp:posOffset>
          </wp:positionV>
          <wp:extent cx="6658610" cy="1524000"/>
          <wp:effectExtent l="0" t="0" r="8890" b="0"/>
          <wp:wrapTight wrapText="bothSides">
            <wp:wrapPolygon edited="0">
              <wp:start x="0" y="0"/>
              <wp:lineTo x="0" y="21330"/>
              <wp:lineTo x="21567" y="21330"/>
              <wp:lineTo x="21567" y="0"/>
              <wp:lineTo x="0" y="0"/>
            </wp:wrapPolygon>
          </wp:wrapTight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/>
                  <a:srcRect l="2781" b="47067"/>
                  <a:stretch/>
                </pic:blipFill>
                <pic:spPr bwMode="auto">
                  <a:xfrm>
                    <a:off x="0" y="0"/>
                    <a:ext cx="6658610" cy="15240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br/>
    </w:r>
    <w:r w:rsidR="0022625C">
      <w:rPr>
        <w:noProof/>
        <w:sz w:val="16"/>
        <w:lang w:val="en-AU" w:eastAsia="en-AU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7B0849D" wp14:editId="356AC849">
              <wp:simplePos x="0" y="0"/>
              <wp:positionH relativeFrom="column">
                <wp:posOffset>6914515</wp:posOffset>
              </wp:positionH>
              <wp:positionV relativeFrom="paragraph">
                <wp:posOffset>-615950</wp:posOffset>
              </wp:positionV>
              <wp:extent cx="2178160" cy="572493"/>
              <wp:effectExtent l="0" t="0" r="0" b="0"/>
              <wp:wrapNone/>
              <wp:docPr id="22" name="Text Box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78160" cy="57249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3565ACA0" w14:textId="77777777" w:rsidR="000F3614" w:rsidRPr="000F3614" w:rsidRDefault="000F3614">
                          <w:pPr>
                            <w:contextualSpacing/>
                            <w:rPr>
                              <w:sz w:val="12"/>
                              <w:szCs w:val="16"/>
                            </w:rPr>
                          </w:pPr>
                          <w:r w:rsidRPr="000F3614">
                            <w:rPr>
                              <w:rFonts w:ascii="Verdana" w:hAnsi="Verdana"/>
                              <w:b/>
                              <w:color w:val="0070C0"/>
                              <w:sz w:val="18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Delivery Times</w:t>
                          </w:r>
                        </w:p>
                        <w:p w14:paraId="189C5716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 xml:space="preserve">Monday-Friday: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7am to 4p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m</w:t>
                          </w:r>
                        </w:p>
                        <w:p w14:paraId="40C59C1E" w14:textId="77777777" w:rsidR="000F3614" w:rsidRPr="000F3614" w:rsidRDefault="000F3614">
                          <w:pPr>
                            <w:contextualSpacing/>
                            <w:rPr>
                              <w:sz w:val="16"/>
                              <w:szCs w:val="16"/>
                            </w:rPr>
                          </w:pPr>
                          <w:r w:rsidRPr="000F3614">
                            <w:rPr>
                              <w:sz w:val="16"/>
                              <w:szCs w:val="16"/>
                            </w:rPr>
                            <w:t>Sunday/Public Holiday</w:t>
                          </w:r>
                          <w:r>
                            <w:rPr>
                              <w:sz w:val="16"/>
                              <w:szCs w:val="16"/>
                            </w:rPr>
                            <w:t xml:space="preserve">s: </w:t>
                          </w:r>
                          <w:r w:rsidR="002F45F2">
                            <w:rPr>
                              <w:sz w:val="16"/>
                              <w:szCs w:val="16"/>
                            </w:rPr>
                            <w:t>8am to 2</w:t>
                          </w:r>
                          <w:r w:rsidRPr="000F3614">
                            <w:rPr>
                              <w:sz w:val="16"/>
                              <w:szCs w:val="16"/>
                            </w:rPr>
                            <w:t>pm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7B0849D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41" type="#_x0000_t202" style="position:absolute;margin-left:544.45pt;margin-top:-48.5pt;width:171.5pt;height:45.1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" fillcolor="white [3201]" stroked="f" strokeweight=".5pt">
              <v:textbox>
                <w:txbxContent>
                  <w:p w14:paraId="3565ACA0" w14:textId="77777777" w:rsidR="000F3614" w:rsidRPr="000F3614" w:rsidRDefault="000F3614">
                    <w:pPr>
                      <w:contextualSpacing/>
                      <w:rPr>
                        <w:sz w:val="12"/>
                        <w:szCs w:val="16"/>
                      </w:rPr>
                    </w:pPr>
                    <w:r w:rsidRPr="000F3614">
                      <w:rPr>
                        <w:rFonts w:ascii="Verdana" w:hAnsi="Verdana"/>
                        <w:b/>
                        <w:color w:val="0070C0"/>
                        <w:sz w:val="18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Delivery Times</w:t>
                    </w:r>
                  </w:p>
                  <w:p w14:paraId="189C5716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 xml:space="preserve">Monday-Friday: </w:t>
                    </w:r>
                    <w:r w:rsidR="002F45F2">
                      <w:rPr>
                        <w:sz w:val="16"/>
                        <w:szCs w:val="16"/>
                      </w:rPr>
                      <w:t>7am to 4p</w:t>
                    </w:r>
                    <w:r w:rsidRPr="000F3614">
                      <w:rPr>
                        <w:sz w:val="16"/>
                        <w:szCs w:val="16"/>
                      </w:rPr>
                      <w:t>m</w:t>
                    </w:r>
                  </w:p>
                  <w:p w14:paraId="40C59C1E" w14:textId="77777777" w:rsidR="000F3614" w:rsidRPr="000F3614" w:rsidRDefault="000F3614">
                    <w:pPr>
                      <w:contextualSpacing/>
                      <w:rPr>
                        <w:sz w:val="16"/>
                        <w:szCs w:val="16"/>
                      </w:rPr>
                    </w:pPr>
                    <w:r w:rsidRPr="000F3614">
                      <w:rPr>
                        <w:sz w:val="16"/>
                        <w:szCs w:val="16"/>
                      </w:rPr>
                      <w:t>Sunday/Public Holiday</w:t>
                    </w:r>
                    <w:r>
                      <w:rPr>
                        <w:sz w:val="16"/>
                        <w:szCs w:val="16"/>
                      </w:rPr>
                      <w:t xml:space="preserve">s: </w:t>
                    </w:r>
                    <w:r w:rsidR="002F45F2">
                      <w:rPr>
                        <w:sz w:val="16"/>
                        <w:szCs w:val="16"/>
                      </w:rPr>
                      <w:t>8am to 2</w:t>
                    </w:r>
                    <w:r w:rsidRPr="000F3614">
                      <w:rPr>
                        <w:sz w:val="16"/>
                        <w:szCs w:val="16"/>
                      </w:rPr>
                      <w:t>pm</w:t>
                    </w:r>
                  </w:p>
                </w:txbxContent>
              </v:textbox>
            </v:shape>
          </w:pict>
        </mc:Fallback>
      </mc:AlternateContent>
    </w:r>
  </w:p>
  <w:p w14:paraId="2C8F5DD2" w14:textId="0B65C2A1" w:rsidR="000F3614" w:rsidRPr="000F3614" w:rsidRDefault="000F3614" w:rsidP="000F3614">
    <w:pPr>
      <w:pStyle w:val="Footer"/>
      <w:tabs>
        <w:tab w:val="center" w:pos="750"/>
      </w:tabs>
      <w:rPr>
        <w:sz w:val="16"/>
      </w:rPr>
    </w:pPr>
  </w:p>
  <w:p w14:paraId="130F0819" w14:textId="3A775D4E" w:rsidR="00E70F11" w:rsidRDefault="00E36EF1" w:rsidP="00E36EF1">
    <w:pPr>
      <w:pStyle w:val="Footer"/>
      <w:tabs>
        <w:tab w:val="center" w:pos="75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FB9B84" w14:textId="77777777" w:rsidR="0064554C" w:rsidRDefault="0064554C" w:rsidP="0037743C">
      <w:pPr>
        <w:spacing w:after="0" w:line="240" w:lineRule="auto"/>
      </w:pPr>
      <w:r>
        <w:separator/>
      </w:r>
    </w:p>
  </w:footnote>
  <w:footnote w:type="continuationSeparator" w:id="0">
    <w:p w14:paraId="6127841F" w14:textId="77777777" w:rsidR="0064554C" w:rsidRDefault="0064554C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9FDB1" w14:textId="77777777" w:rsidR="003E1E9B" w:rsidRDefault="003E1E9B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57216" behindDoc="1" locked="0" layoutInCell="1" allowOverlap="1" wp14:anchorId="2525F7BE" wp14:editId="3C9E0C1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2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8C7C8AD" id="Fold guide lines" o:spid="_x0000_s1026" alt="Fold guide lines" style="position:absolute;margin-left:0;margin-top:0;width:266.4pt;height:612pt;z-index:-251659264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KINMLh2AgAAIAgAAA4AAAAA&#10;AAAAAAAAAAAALgIAAGRycy9lMm9Eb2MueG1sUEsBAi0AFAAGAAgAAAAhABNPutfdAAAABgEAAA8A&#10;AAAAAAAAAAAAAAAA0AQAAGRycy9kb3ducmV2LnhtbFBLBQYAAAAABAAEAPMAAADaBQAAAAA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9BCC7A" w14:textId="044D618A" w:rsidR="004600D9" w:rsidRPr="00E36EF1" w:rsidRDefault="00947A2F" w:rsidP="00E36EF1">
    <w:pPr>
      <w:rPr>
        <w:rFonts w:ascii="Verdana" w:hAnsi="Verdana"/>
        <w:b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702272" behindDoc="0" locked="0" layoutInCell="1" allowOverlap="1" wp14:anchorId="525A18C9" wp14:editId="1C5B8CDA">
              <wp:simplePos x="0" y="0"/>
              <wp:positionH relativeFrom="page">
                <wp:posOffset>7877175</wp:posOffset>
              </wp:positionH>
              <wp:positionV relativeFrom="paragraph">
                <wp:posOffset>-102234</wp:posOffset>
              </wp:positionV>
              <wp:extent cx="1951990" cy="781050"/>
              <wp:effectExtent l="0" t="0" r="0" b="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51990" cy="781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9A17A5" w14:textId="0836C853" w:rsidR="00947A2F" w:rsidRPr="00947A2F" w:rsidRDefault="00947A2F" w:rsidP="00947A2F">
                          <w:pPr>
                            <w:contextualSpacing/>
                            <w:jc w:val="center"/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8AC867" w:themeColor="accent3"/>
                              <w:sz w:val="42"/>
                              <w:szCs w:val="42"/>
                              <w14:textOutline w14:w="317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AMP</w:t>
                          </w:r>
                        </w:p>
                        <w:p w14:paraId="38AFBC58" w14:textId="13B4F88B" w:rsidR="00947A2F" w:rsidRPr="00947A2F" w:rsidRDefault="00947A2F" w:rsidP="00947A2F">
                          <w:pPr>
                            <w:jc w:val="center"/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</w:pPr>
                          <w:r w:rsidRPr="00947A2F">
                            <w:rPr>
                              <w:b/>
                              <w:noProof/>
                              <w:color w:val="auto"/>
                              <w:sz w:val="18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57150" w14:contourW="0" w14:prstMaterial="matte">
                                <w14:bevelT w14:w="63500" w14:h="12700" w14:prst="angle"/>
                                <w14:contourClr>
                                  <w14:schemeClr w14:val="bg1">
                                    <w14:lumMod w14:val="65000"/>
                                  </w14:schemeClr>
                                </w14:contourClr>
                              </w14:props3d>
                            </w:rPr>
                            <w:t>AUSVISION MEAT PROCESSORS PTY LTD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  <a:scene3d>
                        <a:camera prst="orthographicFront"/>
                        <a:lightRig rig="harsh" dir="t"/>
                      </a:scene3d>
                      <a:sp3d extrusionH="57150" prstMaterial="matte">
                        <a:bevelT w="63500" h="12700" prst="angle"/>
                        <a:contourClr>
                          <a:schemeClr val="bg1">
                            <a:lumMod val="65000"/>
                          </a:schemeClr>
                        </a:contourClr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25A18C9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1" type="#_x0000_t202" style="position:absolute;margin-left:620.25pt;margin-top:-8.05pt;width:153.7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" filled="f" stroked="f">
              <v:textbox>
                <w:txbxContent>
                  <w:p w14:paraId="0F9A17A5" w14:textId="0836C853" w:rsidR="00947A2F" w:rsidRPr="00947A2F" w:rsidRDefault="00947A2F" w:rsidP="00947A2F">
                    <w:pPr>
                      <w:contextualSpacing/>
                      <w:jc w:val="center"/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8AC867" w:themeColor="accent3"/>
                        <w:sz w:val="42"/>
                        <w:szCs w:val="42"/>
                        <w14:textOutline w14:w="3175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AMP</w:t>
                    </w:r>
                  </w:p>
                  <w:p w14:paraId="38AFBC58" w14:textId="13B4F88B" w:rsidR="00947A2F" w:rsidRPr="00947A2F" w:rsidRDefault="00947A2F" w:rsidP="00947A2F">
                    <w:pPr>
                      <w:jc w:val="center"/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</w:pPr>
                    <w:r w:rsidRPr="00947A2F">
                      <w:rPr>
                        <w:b/>
                        <w:noProof/>
                        <w:color w:val="auto"/>
                        <w:sz w:val="18"/>
                        <w:szCs w:val="72"/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57150" w14:contourW="0" w14:prstMaterial="matte">
                          <w14:bevelT w14:w="63500" w14:h="12700" w14:prst="angle"/>
                          <w14:contourClr>
                            <w14:schemeClr w14:val="bg1">
                              <w14:lumMod w14:val="65000"/>
                            </w14:schemeClr>
                          </w14:contourClr>
                        </w14:props3d>
                      </w:rPr>
                      <w:t>AUSVISION MEAT PROCESSORS PTY LTD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787304">
      <w:rPr>
        <w:noProof/>
      </w:rPr>
      <w:drawing>
        <wp:anchor distT="0" distB="0" distL="114300" distR="114300" simplePos="0" relativeHeight="251700224" behindDoc="1" locked="0" layoutInCell="1" allowOverlap="1" wp14:anchorId="7A17A40C" wp14:editId="77FD5A44">
          <wp:simplePos x="0" y="0"/>
          <wp:positionH relativeFrom="margin">
            <wp:posOffset>0</wp:posOffset>
          </wp:positionH>
          <wp:positionV relativeFrom="paragraph">
            <wp:posOffset>-35560</wp:posOffset>
          </wp:positionV>
          <wp:extent cx="2676525" cy="1550670"/>
          <wp:effectExtent l="0" t="0" r="9525" b="0"/>
          <wp:wrapTight wrapText="bothSides">
            <wp:wrapPolygon edited="0">
              <wp:start x="0" y="0"/>
              <wp:lineTo x="0" y="21229"/>
              <wp:lineTo x="21523" y="21229"/>
              <wp:lineTo x="21523" y="0"/>
              <wp:lineTo x="0" y="0"/>
            </wp:wrapPolygon>
          </wp:wrapTight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676525" cy="15506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93F3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7696" behindDoc="1" locked="0" layoutInCell="1" allowOverlap="1" wp14:anchorId="4D7CD0EC" wp14:editId="0835947C">
              <wp:simplePos x="0" y="0"/>
              <wp:positionH relativeFrom="column">
                <wp:posOffset>2983230</wp:posOffset>
              </wp:positionH>
              <wp:positionV relativeFrom="paragraph">
                <wp:posOffset>-254635</wp:posOffset>
              </wp:positionV>
              <wp:extent cx="4581525" cy="704850"/>
              <wp:effectExtent l="0" t="0" r="9525" b="0"/>
              <wp:wrapTight wrapText="bothSides">
                <wp:wrapPolygon edited="0">
                  <wp:start x="0" y="0"/>
                  <wp:lineTo x="0" y="21016"/>
                  <wp:lineTo x="21555" y="21016"/>
                  <wp:lineTo x="21555" y="0"/>
                  <wp:lineTo x="0" y="0"/>
                </wp:wrapPolygon>
              </wp:wrapTight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581525" cy="7048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109CCCC0" w14:textId="77777777" w:rsidR="00493F31" w:rsidRDefault="00493F31">
                          <w:pPr>
                            <w:rPr>
                              <w:rFonts w:ascii="Verdana" w:hAnsi="Verdana"/>
                              <w:b/>
                              <w:color w:val="0070C0"/>
                              <w:sz w:val="16"/>
                              <w:szCs w:val="16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  <w:p w14:paraId="6A678D22" w14:textId="77777777" w:rsidR="00E36EF1" w:rsidRPr="00E36EF1" w:rsidRDefault="00E36EF1">
                          <w:pPr>
                            <w:rPr>
                              <w:color w:val="0070C0"/>
                              <w:u w:val="single"/>
                            </w:rPr>
                          </w:pPr>
                          <w:r w:rsidRPr="00E36EF1">
                            <w:rPr>
                              <w:rFonts w:ascii="Verdana" w:hAnsi="Verdana"/>
                              <w:b/>
                              <w:color w:val="0070C0"/>
                              <w:sz w:val="40"/>
                              <w:szCs w:val="44"/>
                              <w:u w:val="single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WEIGHT AND GRADE PRICING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D7CD0EC" id="Text Box 5" o:spid="_x0000_s1032" type="#_x0000_t202" style="position:absolute;margin-left:234.9pt;margin-top:-20.05pt;width:360.75pt;height:55.5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" fillcolor="white [3201]" stroked="f" strokeweight=".5pt">
              <v:textbox>
                <w:txbxContent>
                  <w:p w14:paraId="109CCCC0" w14:textId="77777777" w:rsidR="00493F31" w:rsidRDefault="00493F31">
                    <w:pPr>
                      <w:rPr>
                        <w:rFonts w:ascii="Verdana" w:hAnsi="Verdana"/>
                        <w:b/>
                        <w:color w:val="0070C0"/>
                        <w:sz w:val="16"/>
                        <w:szCs w:val="16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  <w:p w14:paraId="6A678D22" w14:textId="77777777" w:rsidR="00E36EF1" w:rsidRPr="00E36EF1" w:rsidRDefault="00E36EF1">
                    <w:pPr>
                      <w:rPr>
                        <w:color w:val="0070C0"/>
                        <w:u w:val="single"/>
                      </w:rPr>
                    </w:pPr>
                    <w:r w:rsidRPr="00E36EF1">
                      <w:rPr>
                        <w:rFonts w:ascii="Verdana" w:hAnsi="Verdana"/>
                        <w:b/>
                        <w:color w:val="0070C0"/>
                        <w:sz w:val="40"/>
                        <w:szCs w:val="44"/>
                        <w:u w:val="single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WEIGHT AND GRADE PRICING</w:t>
                    </w:r>
                  </w:p>
                </w:txbxContent>
              </v:textbox>
              <w10:wrap type="tight"/>
            </v:shape>
          </w:pict>
        </mc:Fallback>
      </mc:AlternateContent>
    </w:r>
    <w:r w:rsidR="00CD4ED2" w:rsidRPr="00E36EF1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00174DC1" wp14:editId="01EF244F">
              <wp:simplePos x="0" y="0"/>
              <wp:positionH relativeFrom="margin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27B66FB" id="Fold guide lines" o:spid="_x0000_s1026" alt="Fold guide lines" style="position:absolute;margin-left:0;margin-top:0;width:266.4pt;height:612pt;z-index:-251652096;mso-position-horizontal:center;mso-position-horizontal-relative:margin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margin" anchory="page"/>
            </v:group>
          </w:pict>
        </mc:Fallback>
      </mc:AlternateContent>
    </w:r>
  </w:p>
  <w:p w14:paraId="1F0025A9" w14:textId="351AB8BA" w:rsidR="00CD4ED2" w:rsidRDefault="00784F22">
    <w:pPr>
      <w:pStyle w:val="Head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14A665D3" wp14:editId="56C09F38">
              <wp:simplePos x="0" y="0"/>
              <wp:positionH relativeFrom="page">
                <wp:posOffset>3348990</wp:posOffset>
              </wp:positionH>
              <wp:positionV relativeFrom="paragraph">
                <wp:posOffset>200025</wp:posOffset>
              </wp:positionV>
              <wp:extent cx="3347085" cy="1216025"/>
              <wp:effectExtent l="0" t="0" r="5715" b="3175"/>
              <wp:wrapNone/>
              <wp:docPr id="21" name="First page left side large rectangle" descr="First page left side large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347085" cy="1216025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>
                        <a:softEdge rad="292100"/>
                      </a:effectLst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4EBE199" id="First page left side large rectangle" o:spid="_x0000_s1026" alt="First page left side large rectangle" style="position:absolute;margin-left:263.7pt;margin-top:15.75pt;width:263.55pt;height:95.7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" fillcolor="#92d050" stroked="f" strokeweight="1pt">
              <w10:wrap anchorx="page"/>
            </v:rect>
          </w:pict>
        </mc:Fallback>
      </mc:AlternateContent>
    </w:r>
    <w:r w:rsidR="00636DB4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79744" behindDoc="1" locked="0" layoutInCell="1" allowOverlap="1" wp14:anchorId="5CDBCEBD" wp14:editId="779712B3">
              <wp:simplePos x="0" y="0"/>
              <wp:positionH relativeFrom="margin">
                <wp:posOffset>0</wp:posOffset>
              </wp:positionH>
              <wp:positionV relativeFrom="paragraph">
                <wp:posOffset>1672590</wp:posOffset>
              </wp:positionV>
              <wp:extent cx="2667000" cy="1362075"/>
              <wp:effectExtent l="0" t="0" r="0" b="0"/>
              <wp:wrapTight wrapText="bothSides">
                <wp:wrapPolygon edited="0">
                  <wp:start x="463" y="0"/>
                  <wp:lineTo x="463" y="21147"/>
                  <wp:lineTo x="21137" y="21147"/>
                  <wp:lineTo x="21137" y="0"/>
                  <wp:lineTo x="463" y="0"/>
                </wp:wrapPolygon>
              </wp:wrapTight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67000" cy="136207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CE5DD39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RMB 584</w:t>
                          </w:r>
                        </w:p>
                        <w:p w14:paraId="29649FD6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Leggoe</w:t>
                          </w:r>
                          <w:proofErr w:type="spellEnd"/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Rd, KOJONUP</w:t>
                          </w:r>
                          <w:r w:rsidR="0006497A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WA, 6395</w:t>
                          </w:r>
                        </w:p>
                        <w:p w14:paraId="14549D33" w14:textId="77777777" w:rsidR="0006497A" w:rsidRPr="00636DB4" w:rsidRDefault="009D3288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PH: 08 9862 3203</w:t>
                          </w:r>
                          <w:r w:rsidR="002D7BED"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</w:p>
                        <w:p w14:paraId="0D1F79CF" w14:textId="77777777" w:rsidR="002D7BED" w:rsidRPr="00636DB4" w:rsidRDefault="002D7BED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FFFFFF" w:themeColor="background1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FAX: 08 9862 5056</w:t>
                          </w:r>
                        </w:p>
                        <w:p w14:paraId="0B90AA3B" w14:textId="77777777" w:rsidR="0006497A" w:rsidRPr="00636DB4" w:rsidRDefault="0006497A" w:rsidP="002D7BED">
                          <w:pPr>
                            <w:spacing w:line="240" w:lineRule="auto"/>
                            <w:contextualSpacing/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Doug Whitehouse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20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 w:rsidR="00636DB4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(0447 417 173)  </w:t>
                          </w:r>
                        </w:p>
                        <w:p w14:paraId="47DF5D78" w14:textId="52F558E3" w:rsidR="002D7BED" w:rsidRPr="00636DB4" w:rsidRDefault="00DB4E0B" w:rsidP="002D7BED">
                          <w:pPr>
                            <w:spacing w:line="240" w:lineRule="auto"/>
                            <w:contextualSpacing/>
                            <w:rPr>
                              <w:b/>
                              <w:color w:val="auto"/>
                              <w:sz w:val="18"/>
                              <w:szCs w:val="19"/>
                            </w:rPr>
                          </w:pPr>
                          <w:proofErr w:type="spellStart"/>
                          <w:r>
                            <w:rPr>
                              <w:rFonts w:ascii="Verdana" w:hAnsi="Verdana"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email</w:t>
                          </w:r>
                          <w:r w:rsid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: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D.Whitehouse@</w:t>
                          </w:r>
                          <w:r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brmeats</w:t>
                          </w:r>
                          <w:r w:rsidR="00C308AE" w:rsidRPr="00636DB4">
                            <w:rPr>
                              <w:rFonts w:ascii="Verdana" w:hAnsi="Verdana"/>
                              <w:b/>
                              <w:color w:val="auto"/>
                              <w:sz w:val="18"/>
                              <w:szCs w:val="19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.com.au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CDBCEBD" id="Text Box 8" o:spid="_x0000_s1033" type="#_x0000_t202" style="position:absolute;margin-left:0;margin-top:131.7pt;width:210pt;height:107.25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" filled="f" stroked="f" strokeweight=".5pt">
              <v:textbox>
                <w:txbxContent>
                  <w:p w14:paraId="4CE5DD39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RMB 584</w:t>
                    </w:r>
                  </w:p>
                  <w:p w14:paraId="29649FD6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proofErr w:type="spellStart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Leggoe</w:t>
                    </w:r>
                    <w:proofErr w:type="spellEnd"/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Rd, KOJONUP</w:t>
                    </w:r>
                    <w:r w:rsidR="0006497A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WA, 6395</w:t>
                    </w:r>
                  </w:p>
                  <w:p w14:paraId="14549D33" w14:textId="77777777" w:rsidR="0006497A" w:rsidRPr="00636DB4" w:rsidRDefault="009D3288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PH: 08 9862 3203</w:t>
                    </w:r>
                    <w:r w:rsidR="002D7BED"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</w:p>
                  <w:p w14:paraId="0D1F79CF" w14:textId="77777777" w:rsidR="002D7BED" w:rsidRPr="00636DB4" w:rsidRDefault="002D7BED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FFFFFF" w:themeColor="background1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FAX: 08 9862 5056</w:t>
                    </w:r>
                  </w:p>
                  <w:p w14:paraId="0B90AA3B" w14:textId="77777777" w:rsidR="0006497A" w:rsidRPr="00636DB4" w:rsidRDefault="0006497A" w:rsidP="002D7BED">
                    <w:pPr>
                      <w:spacing w:line="240" w:lineRule="auto"/>
                      <w:contextualSpacing/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Doug Whitehouse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20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 </w:t>
                    </w:r>
                    <w:r w:rsidR="00636DB4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(0447 417 173)  </w:t>
                    </w:r>
                  </w:p>
                  <w:p w14:paraId="47DF5D78" w14:textId="52F558E3" w:rsidR="002D7BED" w:rsidRPr="00636DB4" w:rsidRDefault="00DB4E0B" w:rsidP="002D7BED">
                    <w:pPr>
                      <w:spacing w:line="240" w:lineRule="auto"/>
                      <w:contextualSpacing/>
                      <w:rPr>
                        <w:b/>
                        <w:color w:val="auto"/>
                        <w:sz w:val="18"/>
                        <w:szCs w:val="19"/>
                      </w:rPr>
                    </w:pPr>
                    <w:proofErr w:type="spellStart"/>
                    <w:r>
                      <w:rPr>
                        <w:rFonts w:ascii="Verdana" w:hAnsi="Verdana"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email</w:t>
                    </w:r>
                    <w:r w:rsid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: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D.Whitehouse@</w:t>
                    </w:r>
                    <w:r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brmeats</w:t>
                    </w:r>
                    <w:r w:rsidR="00C308AE" w:rsidRPr="00636DB4">
                      <w:rPr>
                        <w:rFonts w:ascii="Verdana" w:hAnsi="Verdana"/>
                        <w:b/>
                        <w:color w:val="auto"/>
                        <w:sz w:val="18"/>
                        <w:szCs w:val="19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.com.au</w:t>
                    </w:r>
                    <w:proofErr w:type="spellEnd"/>
                  </w:p>
                </w:txbxContent>
              </v:textbox>
              <w10:wrap type="tight" anchorx="margin"/>
            </v:shape>
          </w:pict>
        </mc:Fallback>
      </mc:AlternateContent>
    </w:r>
    <w:r w:rsidR="00636DB4" w:rsidRPr="00636DB4">
      <w:rPr>
        <w:rFonts w:ascii="Verdana" w:hAnsi="Verdana"/>
        <w:b/>
        <w:noProof/>
        <w:color w:val="00589A"/>
        <w:sz w:val="40"/>
        <w:szCs w:val="44"/>
        <w14:shadow w14:blurRad="38100" w14:dist="25400" w14:dir="5400000" w14:sx="100000" w14:sy="100000" w14:kx="0" w14:ky="0" w14:algn="ctr">
          <w14:srgbClr w14:val="6E747A">
            <w14:alpha w14:val="57000"/>
          </w14:srgbClr>
        </w14:shadow>
        <w14:textOutline w14:w="9525" w14:cap="flat" w14:cmpd="sng" w14:algn="ctr">
          <w14:noFill/>
          <w14:prstDash w14:val="solid"/>
          <w14:round/>
        </w14:textOutline>
      </w:rPr>
      <w:drawing>
        <wp:anchor distT="0" distB="0" distL="114300" distR="114300" simplePos="0" relativeHeight="251653116" behindDoc="1" locked="0" layoutInCell="1" allowOverlap="1" wp14:anchorId="79B5562F" wp14:editId="3CB83E56">
          <wp:simplePos x="0" y="0"/>
          <wp:positionH relativeFrom="margin">
            <wp:posOffset>61595</wp:posOffset>
          </wp:positionH>
          <wp:positionV relativeFrom="paragraph">
            <wp:posOffset>462915</wp:posOffset>
          </wp:positionV>
          <wp:extent cx="2616835" cy="1962150"/>
          <wp:effectExtent l="0" t="0" r="0" b="0"/>
          <wp:wrapTight wrapText="bothSides">
            <wp:wrapPolygon edited="0">
              <wp:start x="0" y="0"/>
              <wp:lineTo x="0" y="21390"/>
              <wp:lineTo x="21385" y="21390"/>
              <wp:lineTo x="21385" y="0"/>
              <wp:lineTo x="0" y="0"/>
            </wp:wrapPolygon>
          </wp:wrapTight>
          <wp:docPr id="14" name="Picture 14" descr="S:\Wellard Animal Production\12. Miscellaneous\BRM website project\Producer\Images\IMGA01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:\Wellard Animal Production\12. Miscellaneous\BRM website project\Producer\Images\IMGA0114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16835" cy="1962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A0A6B" w:rsidRPr="002D7BED">
      <w:rPr>
        <w:rFonts w:ascii="Verdana" w:hAnsi="Verdana"/>
        <w:b/>
        <w:noProof/>
        <w:sz w:val="40"/>
        <w:szCs w:val="44"/>
        <w:lang w:val="en-AU" w:eastAsia="en-AU"/>
      </w:rPr>
      <mc:AlternateContent>
        <mc:Choice Requires="wps">
          <w:drawing>
            <wp:anchor distT="0" distB="0" distL="114300" distR="114300" simplePos="0" relativeHeight="251699200" behindDoc="1" locked="0" layoutInCell="1" allowOverlap="1" wp14:anchorId="033C4D6D" wp14:editId="3B72FC74">
              <wp:simplePos x="0" y="0"/>
              <wp:positionH relativeFrom="margin">
                <wp:posOffset>211455</wp:posOffset>
              </wp:positionH>
              <wp:positionV relativeFrom="paragraph">
                <wp:posOffset>643890</wp:posOffset>
              </wp:positionV>
              <wp:extent cx="2352675" cy="238125"/>
              <wp:effectExtent l="0" t="0" r="0" b="0"/>
              <wp:wrapTight wrapText="bothSides">
                <wp:wrapPolygon edited="0">
                  <wp:start x="525" y="0"/>
                  <wp:lineTo x="525" y="19008"/>
                  <wp:lineTo x="20988" y="19008"/>
                  <wp:lineTo x="20988" y="0"/>
                  <wp:lineTo x="525" y="0"/>
                </wp:wrapPolygon>
              </wp:wrapTight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52675" cy="2381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1905EA7" w14:textId="77777777" w:rsidR="00E87A13" w:rsidRPr="002A0A6B" w:rsidRDefault="00E87A13" w:rsidP="00E87A13">
                          <w:pPr>
                            <w:spacing w:line="240" w:lineRule="auto"/>
                            <w:contextualSpacing/>
                            <w:rPr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A0A6B">
                            <w:rPr>
                              <w:rFonts w:ascii="Verdana" w:hAnsi="Verdana"/>
                              <w:b/>
                              <w:color w:val="000000" w:themeColor="text1"/>
                              <w:sz w:val="18"/>
                              <w:szCs w:val="1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www.beaufortrivermeats.com.au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33C4D6D" id="Text Box 10" o:spid="_x0000_s1034" type="#_x0000_t202" style="position:absolute;margin-left:16.65pt;margin-top:50.7pt;width:185.25pt;height:18.75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" filled="f" stroked="f" strokeweight=".5pt">
              <v:textbox>
                <w:txbxContent>
                  <w:p w14:paraId="41905EA7" w14:textId="77777777" w:rsidR="00E87A13" w:rsidRPr="002A0A6B" w:rsidRDefault="00E87A13" w:rsidP="00E87A13">
                    <w:pPr>
                      <w:spacing w:line="240" w:lineRule="auto"/>
                      <w:contextualSpacing/>
                      <w:rPr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 w:rsidRPr="002A0A6B">
                      <w:rPr>
                        <w:rFonts w:ascii="Verdana" w:hAnsi="Verdana"/>
                        <w:b/>
                        <w:color w:val="000000" w:themeColor="text1"/>
                        <w:sz w:val="18"/>
                        <w:szCs w:val="18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www.beaufortrivermeats.com.au</w:t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="007B3A5C" w:rsidRPr="006C12DD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6128" behindDoc="0" locked="0" layoutInCell="1" allowOverlap="1" wp14:anchorId="454BCE47" wp14:editId="08354600">
              <wp:simplePos x="0" y="0"/>
              <wp:positionH relativeFrom="margin">
                <wp:posOffset>3575050</wp:posOffset>
              </wp:positionH>
              <wp:positionV relativeFrom="paragraph">
                <wp:posOffset>194006</wp:posOffset>
              </wp:positionV>
              <wp:extent cx="2091193" cy="314325"/>
              <wp:effectExtent l="0" t="0" r="0" b="0"/>
              <wp:wrapNone/>
              <wp:docPr id="30" name="Text Box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91193" cy="3143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80DC478" w14:textId="77777777" w:rsidR="00EB3E2A" w:rsidRPr="006C12DD" w:rsidRDefault="00EB3E2A" w:rsidP="00EB3E2A">
                          <w:pP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6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SUMMARY OF CHANGES 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(</w:t>
                          </w:r>
                          <w:r w:rsidR="003F35DF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PER C</w:t>
                          </w:r>
                          <w:r w:rsidRPr="00EB3E2A">
                            <w:rPr>
                              <w:rFonts w:ascii="Verdana" w:hAnsi="Verdana"/>
                              <w:b/>
                              <w:i/>
                              <w:color w:val="0070C0"/>
                              <w:sz w:val="12"/>
                              <w:szCs w:val="44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/KG)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54BCE47" id="Text Box 30" o:spid="_x0000_s1035" type="#_x0000_t202" style="position:absolute;margin-left:281.5pt;margin-top:15.3pt;width:164.65pt;height:24.7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" filled="f" stroked="f" strokeweight=".5pt">
              <v:textbox>
                <w:txbxContent>
                  <w:p w14:paraId="480DC478" w14:textId="77777777" w:rsidR="00EB3E2A" w:rsidRPr="006C12DD" w:rsidRDefault="00EB3E2A" w:rsidP="00EB3E2A">
                    <w:pP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70C0"/>
                        <w:sz w:val="16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 xml:space="preserve">SUMMARY OF CHANGES 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(</w:t>
                    </w:r>
                    <w:r w:rsidR="003F35DF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PER C</w:t>
                    </w:r>
                    <w:r w:rsidRPr="00EB3E2A">
                      <w:rPr>
                        <w:rFonts w:ascii="Verdana" w:hAnsi="Verdana"/>
                        <w:b/>
                        <w:i/>
                        <w:color w:val="0070C0"/>
                        <w:sz w:val="12"/>
                        <w:szCs w:val="44"/>
                        <w14:shadow w14:blurRad="38100" w14:dist="25400" w14:dir="5400000" w14:sx="100000" w14:sy="100000" w14:kx="0" w14:ky="0" w14:algn="ctr">
                          <w14:srgbClr w14:val="6E747A">
                            <w14:alpha w14:val="57000"/>
                          </w14:srgbClr>
                        </w14:shadow>
                        <w14:textOutline w14:w="9525" w14:cap="flat" w14:cmpd="sng" w14:algn="ctr">
                          <w14:noFill/>
                          <w14:prstDash w14:val="solid"/>
                          <w14:round/>
                        </w14:textOutline>
                      </w:rPr>
                      <w:t>/KG)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7936" behindDoc="0" locked="0" layoutInCell="1" allowOverlap="1" wp14:anchorId="7ECB170F" wp14:editId="504088F8">
              <wp:simplePos x="0" y="0"/>
              <wp:positionH relativeFrom="column">
                <wp:posOffset>3853815</wp:posOffset>
              </wp:positionH>
              <wp:positionV relativeFrom="paragraph">
                <wp:posOffset>377825</wp:posOffset>
              </wp:positionV>
              <wp:extent cx="516255" cy="699135"/>
              <wp:effectExtent l="0" t="0" r="0" b="5715"/>
              <wp:wrapNone/>
              <wp:docPr id="25" name="Flowchart: Off-page Connector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115BD23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  <w:szCs w:val="16"/>
                            </w:rPr>
                          </w:pPr>
                          <w:r>
                            <w:rPr>
                              <w:b/>
                              <w:sz w:val="10"/>
                              <w:szCs w:val="16"/>
                            </w:rPr>
                            <w:t>XB LAMB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CB170F" id="_x0000_t177" coordsize="21600,21600" o:spt="177" path="m,l21600,r,17255l10800,21600,,17255xe">
              <v:stroke joinstyle="miter"/>
              <v:path gradientshapeok="t" o:connecttype="rect" textboxrect="0,0,21600,17255"/>
            </v:shapetype>
            <v:shape id="Flowchart: Off-page Connector 25" o:spid="_x0000_s1036" type="#_x0000_t177" style="position:absolute;margin-left:303.45pt;margin-top:29.75pt;width:40.65pt;height:55.0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" fillcolor="white [3212]" stroked="f" strokeweight="1pt">
              <v:textbox>
                <w:txbxContent>
                  <w:p w14:paraId="0115BD23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  <w:szCs w:val="16"/>
                      </w:rPr>
                    </w:pPr>
                    <w:r>
                      <w:rPr>
                        <w:b/>
                        <w:sz w:val="10"/>
                        <w:szCs w:val="16"/>
                      </w:rPr>
                      <w:t>XB LAMB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56D368EF" wp14:editId="076D86AC">
              <wp:simplePos x="0" y="0"/>
              <wp:positionH relativeFrom="column">
                <wp:posOffset>3303905</wp:posOffset>
              </wp:positionH>
              <wp:positionV relativeFrom="paragraph">
                <wp:posOffset>376555</wp:posOffset>
              </wp:positionV>
              <wp:extent cx="516255" cy="699135"/>
              <wp:effectExtent l="0" t="0" r="0" b="5715"/>
              <wp:wrapNone/>
              <wp:docPr id="23" name="Flowchart: Off-page Connector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06921C49" w14:textId="2EB8604C" w:rsidR="00B9587C" w:rsidRPr="00B9587C" w:rsidRDefault="00A65D3E" w:rsidP="00B9587C">
                          <w:pPr>
                            <w:jc w:val="center"/>
                            <w:rPr>
                              <w:b/>
                              <w:sz w:val="10"/>
                              <w:szCs w:val="12"/>
                            </w:rPr>
                          </w:pPr>
                          <w:r>
                            <w:rPr>
                              <w:b/>
                              <w:sz w:val="10"/>
                              <w:szCs w:val="12"/>
                            </w:rPr>
                            <w:t>RAM LAMBS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D368EF" id="Flowchart: Off-page Connector 23" o:spid="_x0000_s1037" type="#_x0000_t177" style="position:absolute;margin-left:260.15pt;margin-top:29.65pt;width:40.65pt;height:55.0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" fillcolor="white [3212]" stroked="f" strokeweight="1pt">
              <v:textbox>
                <w:txbxContent>
                  <w:p w14:paraId="06921C49" w14:textId="2EB8604C" w:rsidR="00B9587C" w:rsidRPr="00B9587C" w:rsidRDefault="00A65D3E" w:rsidP="00B9587C">
                    <w:pPr>
                      <w:jc w:val="center"/>
                      <w:rPr>
                        <w:b/>
                        <w:sz w:val="10"/>
                        <w:szCs w:val="12"/>
                      </w:rPr>
                    </w:pPr>
                    <w:r>
                      <w:rPr>
                        <w:b/>
                        <w:sz w:val="10"/>
                        <w:szCs w:val="12"/>
                      </w:rPr>
                      <w:t>RAM LAMBS</w:t>
                    </w:r>
                  </w:p>
                </w:txbxContent>
              </v:textbox>
            </v:shape>
          </w:pict>
        </mc:Fallback>
      </mc:AlternateContent>
    </w:r>
    <w:r w:rsidR="007B3A5C" w:rsidRPr="00B9587C">
      <w:rPr>
        <w:noProof/>
        <w:sz w:val="16"/>
        <w:szCs w:val="16"/>
        <w:lang w:val="en-AU" w:eastAsia="en-AU"/>
      </w:rPr>
      <mc:AlternateContent>
        <mc:Choice Requires="wps">
          <w:drawing>
            <wp:anchor distT="0" distB="0" distL="114300" distR="114300" simplePos="0" relativeHeight="251689984" behindDoc="0" locked="0" layoutInCell="1" allowOverlap="1" wp14:anchorId="0FD432E7" wp14:editId="5AB18728">
              <wp:simplePos x="0" y="0"/>
              <wp:positionH relativeFrom="column">
                <wp:posOffset>4401185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6" name="Flowchart: Off-page Connector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F9EA3F9" w14:textId="2A7DFC04" w:rsidR="00B9587C" w:rsidRPr="00B9587C" w:rsidRDefault="00A65D3E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 xml:space="preserve">ADULT </w:t>
                          </w:r>
                          <w:r w:rsidR="00683157">
                            <w:rPr>
                              <w:b/>
                              <w:sz w:val="10"/>
                            </w:rPr>
                            <w:t>RAM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FD432E7" id="Flowchart: Off-page Connector 26" o:spid="_x0000_s1038" type="#_x0000_t177" style="position:absolute;margin-left:346.55pt;margin-top:29.7pt;width:40.65pt;height:55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" fillcolor="white [3212]" stroked="f" strokeweight="1pt">
              <v:textbox>
                <w:txbxContent>
                  <w:p w14:paraId="5F9EA3F9" w14:textId="2A7DFC04" w:rsidR="00B9587C" w:rsidRPr="00B9587C" w:rsidRDefault="00A65D3E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 xml:space="preserve">ADULT </w:t>
                    </w:r>
                    <w:r w:rsidR="00683157">
                      <w:rPr>
                        <w:b/>
                        <w:sz w:val="10"/>
                      </w:rPr>
                      <w:t>RAM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2032" behindDoc="0" locked="0" layoutInCell="1" allowOverlap="1" wp14:anchorId="679AEF0F" wp14:editId="3DD1F102">
              <wp:simplePos x="0" y="0"/>
              <wp:positionH relativeFrom="column">
                <wp:posOffset>4952365</wp:posOffset>
              </wp:positionH>
              <wp:positionV relativeFrom="paragraph">
                <wp:posOffset>377190</wp:posOffset>
              </wp:positionV>
              <wp:extent cx="516255" cy="699135"/>
              <wp:effectExtent l="0" t="0" r="0" b="5715"/>
              <wp:wrapNone/>
              <wp:docPr id="27" name="Flowchart: Off-page Connector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3E8385FF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>
                            <w:rPr>
                              <w:b/>
                              <w:sz w:val="10"/>
                            </w:rPr>
                            <w:t>MUTTON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9AEF0F" id="Flowchart: Off-page Connector 27" o:spid="_x0000_s1039" type="#_x0000_t177" style="position:absolute;margin-left:389.95pt;margin-top:29.7pt;width:40.65pt;height:55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" fillcolor="white [3212]" stroked="f" strokeweight="1pt">
              <v:textbox>
                <w:txbxContent>
                  <w:p w14:paraId="3E8385FF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sz w:val="10"/>
                      </w:rPr>
                      <w:t>MUTTON</w:t>
                    </w:r>
                  </w:p>
                </w:txbxContent>
              </v:textbox>
            </v:shape>
          </w:pict>
        </mc:Fallback>
      </mc:AlternateContent>
    </w:r>
    <w:r w:rsidR="007B3A5C"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94080" behindDoc="0" locked="0" layoutInCell="1" allowOverlap="1" wp14:anchorId="3A17BC68" wp14:editId="10FFE14C">
              <wp:simplePos x="0" y="0"/>
              <wp:positionH relativeFrom="column">
                <wp:posOffset>5499100</wp:posOffset>
              </wp:positionH>
              <wp:positionV relativeFrom="paragraph">
                <wp:posOffset>376886</wp:posOffset>
              </wp:positionV>
              <wp:extent cx="516255" cy="699135"/>
              <wp:effectExtent l="0" t="0" r="0" b="5715"/>
              <wp:wrapNone/>
              <wp:docPr id="28" name="Flowchart: Off-page Connector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16255" cy="699135"/>
                      </a:xfrm>
                      <a:prstGeom prst="flowChartOffpageConnector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79414558" w14:textId="77777777" w:rsidR="00B9587C" w:rsidRPr="00B9587C" w:rsidRDefault="00B9587C" w:rsidP="00B9587C">
                          <w:pPr>
                            <w:jc w:val="center"/>
                            <w:rPr>
                              <w:b/>
                              <w:sz w:val="10"/>
                            </w:rPr>
                          </w:pPr>
                          <w:r w:rsidRPr="00B9587C">
                            <w:rPr>
                              <w:b/>
                              <w:sz w:val="10"/>
                            </w:rPr>
                            <w:t>GOAT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17BC68" id="Flowchart: Off-page Connector 28" o:spid="_x0000_s1040" type="#_x0000_t177" style="position:absolute;margin-left:433pt;margin-top:29.7pt;width:40.65pt;height:55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" fillcolor="white [3212]" stroked="f" strokeweight="1pt">
              <v:textbox>
                <w:txbxContent>
                  <w:p w14:paraId="79414558" w14:textId="77777777" w:rsidR="00B9587C" w:rsidRPr="00B9587C" w:rsidRDefault="00B9587C" w:rsidP="00B9587C">
                    <w:pPr>
                      <w:jc w:val="center"/>
                      <w:rPr>
                        <w:b/>
                        <w:sz w:val="10"/>
                      </w:rPr>
                    </w:pPr>
                    <w:r w:rsidRPr="00B9587C">
                      <w:rPr>
                        <w:b/>
                        <w:sz w:val="10"/>
                      </w:rPr>
                      <w:t>GOAT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AE35B47"/>
    <w:multiLevelType w:val="hybridMultilevel"/>
    <w:tmpl w:val="DCB82E9A"/>
    <w:lvl w:ilvl="0" w:tplc="BCF481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A356B9"/>
    <w:multiLevelType w:val="hybridMultilevel"/>
    <w:tmpl w:val="836E7562"/>
    <w:lvl w:ilvl="0" w:tplc="0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EB0430"/>
    <w:multiLevelType w:val="hybridMultilevel"/>
    <w:tmpl w:val="FA2C29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D1B83"/>
    <w:multiLevelType w:val="hybridMultilevel"/>
    <w:tmpl w:val="6DF2385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3C2E0E"/>
    <w:multiLevelType w:val="hybridMultilevel"/>
    <w:tmpl w:val="0B1C9BD0"/>
    <w:lvl w:ilvl="0" w:tplc="0C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74CBC8" w:themeColor="accent1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5"/>
  </w:num>
  <w:num w:numId="15">
    <w:abstractNumId w:val="12"/>
  </w:num>
  <w:num w:numId="16">
    <w:abstractNumId w:val="11"/>
  </w:num>
  <w:num w:numId="17">
    <w:abstractNumId w:val="13"/>
  </w:num>
  <w:num w:numId="18">
    <w:abstractNumId w:val="10"/>
  </w:num>
  <w:num w:numId="19">
    <w:abstractNumId w:val="14"/>
  </w:num>
  <w:num w:numId="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70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3F90"/>
    <w:rsid w:val="00006B5B"/>
    <w:rsid w:val="000120FC"/>
    <w:rsid w:val="00016B49"/>
    <w:rsid w:val="00016C11"/>
    <w:rsid w:val="00022372"/>
    <w:rsid w:val="0002461F"/>
    <w:rsid w:val="000257D3"/>
    <w:rsid w:val="00027D59"/>
    <w:rsid w:val="00034B59"/>
    <w:rsid w:val="000425F6"/>
    <w:rsid w:val="000431C9"/>
    <w:rsid w:val="000479B5"/>
    <w:rsid w:val="00056FDE"/>
    <w:rsid w:val="0006097B"/>
    <w:rsid w:val="0006497A"/>
    <w:rsid w:val="0007016B"/>
    <w:rsid w:val="00074176"/>
    <w:rsid w:val="00074ACD"/>
    <w:rsid w:val="00075279"/>
    <w:rsid w:val="000854D8"/>
    <w:rsid w:val="0008703E"/>
    <w:rsid w:val="00087095"/>
    <w:rsid w:val="000A00EB"/>
    <w:rsid w:val="000A764D"/>
    <w:rsid w:val="000B01ED"/>
    <w:rsid w:val="000B3007"/>
    <w:rsid w:val="000C6FEE"/>
    <w:rsid w:val="000D2B3E"/>
    <w:rsid w:val="000D5B70"/>
    <w:rsid w:val="000E13F3"/>
    <w:rsid w:val="000F3614"/>
    <w:rsid w:val="000F4D53"/>
    <w:rsid w:val="000F5C94"/>
    <w:rsid w:val="00101DFE"/>
    <w:rsid w:val="0010760F"/>
    <w:rsid w:val="0012060C"/>
    <w:rsid w:val="00134494"/>
    <w:rsid w:val="0013517B"/>
    <w:rsid w:val="001370DE"/>
    <w:rsid w:val="001378E1"/>
    <w:rsid w:val="00143D30"/>
    <w:rsid w:val="0015213A"/>
    <w:rsid w:val="00152ED7"/>
    <w:rsid w:val="00162C9C"/>
    <w:rsid w:val="00163EEA"/>
    <w:rsid w:val="00167E20"/>
    <w:rsid w:val="00172777"/>
    <w:rsid w:val="00172F07"/>
    <w:rsid w:val="001777AA"/>
    <w:rsid w:val="00193B09"/>
    <w:rsid w:val="00195DDF"/>
    <w:rsid w:val="001A069D"/>
    <w:rsid w:val="001A2C81"/>
    <w:rsid w:val="001B14A3"/>
    <w:rsid w:val="001B212F"/>
    <w:rsid w:val="001B338C"/>
    <w:rsid w:val="001B43F4"/>
    <w:rsid w:val="001B59AA"/>
    <w:rsid w:val="001B6CDC"/>
    <w:rsid w:val="001C03B4"/>
    <w:rsid w:val="001C11F6"/>
    <w:rsid w:val="001C1799"/>
    <w:rsid w:val="001D0AA1"/>
    <w:rsid w:val="001D4A40"/>
    <w:rsid w:val="001E4FB5"/>
    <w:rsid w:val="001F3EBD"/>
    <w:rsid w:val="00214CCD"/>
    <w:rsid w:val="00215947"/>
    <w:rsid w:val="0021686F"/>
    <w:rsid w:val="00216CF7"/>
    <w:rsid w:val="00222AAD"/>
    <w:rsid w:val="00224B63"/>
    <w:rsid w:val="0022625C"/>
    <w:rsid w:val="00230187"/>
    <w:rsid w:val="00233884"/>
    <w:rsid w:val="00233E22"/>
    <w:rsid w:val="00234BF9"/>
    <w:rsid w:val="00245310"/>
    <w:rsid w:val="00245DFF"/>
    <w:rsid w:val="00252565"/>
    <w:rsid w:val="0025321B"/>
    <w:rsid w:val="002643D0"/>
    <w:rsid w:val="0026673D"/>
    <w:rsid w:val="002705EB"/>
    <w:rsid w:val="00270B8E"/>
    <w:rsid w:val="00281250"/>
    <w:rsid w:val="00284CD9"/>
    <w:rsid w:val="002A0A6B"/>
    <w:rsid w:val="002A57CC"/>
    <w:rsid w:val="002B460F"/>
    <w:rsid w:val="002C2D7E"/>
    <w:rsid w:val="002C549B"/>
    <w:rsid w:val="002D24D0"/>
    <w:rsid w:val="002D4E09"/>
    <w:rsid w:val="002D7800"/>
    <w:rsid w:val="002D7BED"/>
    <w:rsid w:val="002E0DA2"/>
    <w:rsid w:val="002E293C"/>
    <w:rsid w:val="002F1B3F"/>
    <w:rsid w:val="002F45F2"/>
    <w:rsid w:val="002F5ECB"/>
    <w:rsid w:val="002F6F46"/>
    <w:rsid w:val="0030300A"/>
    <w:rsid w:val="00305987"/>
    <w:rsid w:val="00306BB5"/>
    <w:rsid w:val="00307F21"/>
    <w:rsid w:val="003101BD"/>
    <w:rsid w:val="0031116A"/>
    <w:rsid w:val="00315774"/>
    <w:rsid w:val="0031728F"/>
    <w:rsid w:val="00323E94"/>
    <w:rsid w:val="0032791C"/>
    <w:rsid w:val="003309C2"/>
    <w:rsid w:val="00333BEE"/>
    <w:rsid w:val="003438AA"/>
    <w:rsid w:val="003451A7"/>
    <w:rsid w:val="00345CC3"/>
    <w:rsid w:val="003501DE"/>
    <w:rsid w:val="00352193"/>
    <w:rsid w:val="00352D5D"/>
    <w:rsid w:val="0035760D"/>
    <w:rsid w:val="0036634C"/>
    <w:rsid w:val="00371C77"/>
    <w:rsid w:val="003736AA"/>
    <w:rsid w:val="003757FE"/>
    <w:rsid w:val="003760BF"/>
    <w:rsid w:val="0037743C"/>
    <w:rsid w:val="0038063F"/>
    <w:rsid w:val="00387B95"/>
    <w:rsid w:val="0039120C"/>
    <w:rsid w:val="003931EE"/>
    <w:rsid w:val="00393E79"/>
    <w:rsid w:val="00395781"/>
    <w:rsid w:val="0039793F"/>
    <w:rsid w:val="003A6CD1"/>
    <w:rsid w:val="003B0F0C"/>
    <w:rsid w:val="003B3884"/>
    <w:rsid w:val="003B3AA6"/>
    <w:rsid w:val="003D618E"/>
    <w:rsid w:val="003E1E9B"/>
    <w:rsid w:val="003E74EB"/>
    <w:rsid w:val="003F102D"/>
    <w:rsid w:val="003F35DF"/>
    <w:rsid w:val="003F5DEB"/>
    <w:rsid w:val="003F7A57"/>
    <w:rsid w:val="00403DD1"/>
    <w:rsid w:val="00405E72"/>
    <w:rsid w:val="004068C0"/>
    <w:rsid w:val="004160AA"/>
    <w:rsid w:val="00421123"/>
    <w:rsid w:val="00422485"/>
    <w:rsid w:val="00422E64"/>
    <w:rsid w:val="00424691"/>
    <w:rsid w:val="00425687"/>
    <w:rsid w:val="00430469"/>
    <w:rsid w:val="00431C5B"/>
    <w:rsid w:val="0043723C"/>
    <w:rsid w:val="00437896"/>
    <w:rsid w:val="00442AA5"/>
    <w:rsid w:val="00443B43"/>
    <w:rsid w:val="00445F0A"/>
    <w:rsid w:val="00447DFE"/>
    <w:rsid w:val="00453F4C"/>
    <w:rsid w:val="004600D9"/>
    <w:rsid w:val="0046279F"/>
    <w:rsid w:val="00471522"/>
    <w:rsid w:val="00473803"/>
    <w:rsid w:val="00475FCB"/>
    <w:rsid w:val="00481ADE"/>
    <w:rsid w:val="00486EB0"/>
    <w:rsid w:val="00486ED8"/>
    <w:rsid w:val="00487CB5"/>
    <w:rsid w:val="0049083D"/>
    <w:rsid w:val="00493F31"/>
    <w:rsid w:val="004948B3"/>
    <w:rsid w:val="004A2A0B"/>
    <w:rsid w:val="004B01C2"/>
    <w:rsid w:val="004B1DDF"/>
    <w:rsid w:val="004B2964"/>
    <w:rsid w:val="004B5DD8"/>
    <w:rsid w:val="004B6CDD"/>
    <w:rsid w:val="004C3275"/>
    <w:rsid w:val="004C4B26"/>
    <w:rsid w:val="004D2CF7"/>
    <w:rsid w:val="004D4DBB"/>
    <w:rsid w:val="004D7188"/>
    <w:rsid w:val="004E4F13"/>
    <w:rsid w:val="004F44AC"/>
    <w:rsid w:val="00503707"/>
    <w:rsid w:val="005055E8"/>
    <w:rsid w:val="00506581"/>
    <w:rsid w:val="00510A52"/>
    <w:rsid w:val="005122B1"/>
    <w:rsid w:val="0051292E"/>
    <w:rsid w:val="00513F90"/>
    <w:rsid w:val="005175E5"/>
    <w:rsid w:val="00523E0A"/>
    <w:rsid w:val="00531A2A"/>
    <w:rsid w:val="00534DB5"/>
    <w:rsid w:val="00536287"/>
    <w:rsid w:val="00536464"/>
    <w:rsid w:val="0053737C"/>
    <w:rsid w:val="00545E23"/>
    <w:rsid w:val="00547787"/>
    <w:rsid w:val="00550B28"/>
    <w:rsid w:val="00553729"/>
    <w:rsid w:val="00553DA5"/>
    <w:rsid w:val="00555FE1"/>
    <w:rsid w:val="0055744D"/>
    <w:rsid w:val="0056245D"/>
    <w:rsid w:val="00563166"/>
    <w:rsid w:val="0056372C"/>
    <w:rsid w:val="00563D4E"/>
    <w:rsid w:val="0056427C"/>
    <w:rsid w:val="0056797C"/>
    <w:rsid w:val="005751B3"/>
    <w:rsid w:val="00575697"/>
    <w:rsid w:val="00576E79"/>
    <w:rsid w:val="00584045"/>
    <w:rsid w:val="005913CA"/>
    <w:rsid w:val="00591602"/>
    <w:rsid w:val="00593C6C"/>
    <w:rsid w:val="005A4F1F"/>
    <w:rsid w:val="005B40ED"/>
    <w:rsid w:val="005B5594"/>
    <w:rsid w:val="005B5D89"/>
    <w:rsid w:val="005C00B8"/>
    <w:rsid w:val="005C14C9"/>
    <w:rsid w:val="005D031E"/>
    <w:rsid w:val="005D1F3C"/>
    <w:rsid w:val="005D57FB"/>
    <w:rsid w:val="005E2E3E"/>
    <w:rsid w:val="005F2420"/>
    <w:rsid w:val="005F496D"/>
    <w:rsid w:val="005F53FE"/>
    <w:rsid w:val="005F5A4B"/>
    <w:rsid w:val="006010B4"/>
    <w:rsid w:val="00616138"/>
    <w:rsid w:val="0062604A"/>
    <w:rsid w:val="00632BB1"/>
    <w:rsid w:val="0063523E"/>
    <w:rsid w:val="006361F1"/>
    <w:rsid w:val="00636DB4"/>
    <w:rsid w:val="00636FE2"/>
    <w:rsid w:val="00643330"/>
    <w:rsid w:val="0064554C"/>
    <w:rsid w:val="00647011"/>
    <w:rsid w:val="00651D8D"/>
    <w:rsid w:val="00651E13"/>
    <w:rsid w:val="00652C8C"/>
    <w:rsid w:val="006530A7"/>
    <w:rsid w:val="00655244"/>
    <w:rsid w:val="00655C5B"/>
    <w:rsid w:val="00661BE3"/>
    <w:rsid w:val="00662487"/>
    <w:rsid w:val="0066314B"/>
    <w:rsid w:val="00666C24"/>
    <w:rsid w:val="006702C7"/>
    <w:rsid w:val="00677C48"/>
    <w:rsid w:val="006818D7"/>
    <w:rsid w:val="00683157"/>
    <w:rsid w:val="0069002D"/>
    <w:rsid w:val="00693239"/>
    <w:rsid w:val="006A7798"/>
    <w:rsid w:val="006B079F"/>
    <w:rsid w:val="006B0BF5"/>
    <w:rsid w:val="006B2E94"/>
    <w:rsid w:val="006B7CF9"/>
    <w:rsid w:val="006C12DD"/>
    <w:rsid w:val="006C6374"/>
    <w:rsid w:val="006C7241"/>
    <w:rsid w:val="006C7919"/>
    <w:rsid w:val="006E421E"/>
    <w:rsid w:val="006E53C2"/>
    <w:rsid w:val="006F07BE"/>
    <w:rsid w:val="006F6116"/>
    <w:rsid w:val="00704F5A"/>
    <w:rsid w:val="00704FD6"/>
    <w:rsid w:val="00711613"/>
    <w:rsid w:val="00712321"/>
    <w:rsid w:val="00713F82"/>
    <w:rsid w:val="00717499"/>
    <w:rsid w:val="007214C1"/>
    <w:rsid w:val="0072546C"/>
    <w:rsid w:val="007307E8"/>
    <w:rsid w:val="0073120F"/>
    <w:rsid w:val="007327A6"/>
    <w:rsid w:val="00734F78"/>
    <w:rsid w:val="007368A6"/>
    <w:rsid w:val="00745F90"/>
    <w:rsid w:val="0074681B"/>
    <w:rsid w:val="00746FF0"/>
    <w:rsid w:val="00751AA2"/>
    <w:rsid w:val="00766504"/>
    <w:rsid w:val="00766734"/>
    <w:rsid w:val="007752DA"/>
    <w:rsid w:val="00777D07"/>
    <w:rsid w:val="00784F22"/>
    <w:rsid w:val="00787304"/>
    <w:rsid w:val="007955A7"/>
    <w:rsid w:val="007A0579"/>
    <w:rsid w:val="007A10A1"/>
    <w:rsid w:val="007A1341"/>
    <w:rsid w:val="007A4258"/>
    <w:rsid w:val="007A5B2F"/>
    <w:rsid w:val="007B0376"/>
    <w:rsid w:val="007B03D6"/>
    <w:rsid w:val="007B3A5C"/>
    <w:rsid w:val="007B5D7A"/>
    <w:rsid w:val="007C166A"/>
    <w:rsid w:val="007C41FF"/>
    <w:rsid w:val="007C4FEA"/>
    <w:rsid w:val="007C70E3"/>
    <w:rsid w:val="007C7133"/>
    <w:rsid w:val="007D1386"/>
    <w:rsid w:val="007E7109"/>
    <w:rsid w:val="007F2B12"/>
    <w:rsid w:val="008029C0"/>
    <w:rsid w:val="00803158"/>
    <w:rsid w:val="00807D5A"/>
    <w:rsid w:val="00830431"/>
    <w:rsid w:val="00831898"/>
    <w:rsid w:val="00833B49"/>
    <w:rsid w:val="008412B2"/>
    <w:rsid w:val="008452D1"/>
    <w:rsid w:val="008646F4"/>
    <w:rsid w:val="008727FA"/>
    <w:rsid w:val="00883B8B"/>
    <w:rsid w:val="00884650"/>
    <w:rsid w:val="00887400"/>
    <w:rsid w:val="00887562"/>
    <w:rsid w:val="00890036"/>
    <w:rsid w:val="008912D7"/>
    <w:rsid w:val="0089489B"/>
    <w:rsid w:val="00897952"/>
    <w:rsid w:val="00897D22"/>
    <w:rsid w:val="008A00B2"/>
    <w:rsid w:val="008A1037"/>
    <w:rsid w:val="008A41BE"/>
    <w:rsid w:val="008A58C5"/>
    <w:rsid w:val="008A5BF2"/>
    <w:rsid w:val="008B270D"/>
    <w:rsid w:val="008B4E22"/>
    <w:rsid w:val="008C06CD"/>
    <w:rsid w:val="008C1D2A"/>
    <w:rsid w:val="008C37FD"/>
    <w:rsid w:val="008C3ACE"/>
    <w:rsid w:val="008C6E64"/>
    <w:rsid w:val="008D2011"/>
    <w:rsid w:val="008D7BA0"/>
    <w:rsid w:val="008E30A8"/>
    <w:rsid w:val="008E49B9"/>
    <w:rsid w:val="008E4EA9"/>
    <w:rsid w:val="008F4C1D"/>
    <w:rsid w:val="00900B60"/>
    <w:rsid w:val="00901B72"/>
    <w:rsid w:val="00905B13"/>
    <w:rsid w:val="00906FAA"/>
    <w:rsid w:val="00907269"/>
    <w:rsid w:val="00911C45"/>
    <w:rsid w:val="00911DB5"/>
    <w:rsid w:val="009155FD"/>
    <w:rsid w:val="00916BDE"/>
    <w:rsid w:val="00921B44"/>
    <w:rsid w:val="0092467F"/>
    <w:rsid w:val="009326FA"/>
    <w:rsid w:val="0094091F"/>
    <w:rsid w:val="00940FA9"/>
    <w:rsid w:val="0094108C"/>
    <w:rsid w:val="0094194F"/>
    <w:rsid w:val="00942D3E"/>
    <w:rsid w:val="00944FD6"/>
    <w:rsid w:val="009450EA"/>
    <w:rsid w:val="00945C7F"/>
    <w:rsid w:val="009468F6"/>
    <w:rsid w:val="00947A2F"/>
    <w:rsid w:val="0095087C"/>
    <w:rsid w:val="00952068"/>
    <w:rsid w:val="0095724F"/>
    <w:rsid w:val="00964F45"/>
    <w:rsid w:val="009723CB"/>
    <w:rsid w:val="00980CEC"/>
    <w:rsid w:val="00997947"/>
    <w:rsid w:val="00997EF7"/>
    <w:rsid w:val="009A3BA0"/>
    <w:rsid w:val="009A43A3"/>
    <w:rsid w:val="009B55FD"/>
    <w:rsid w:val="009B6915"/>
    <w:rsid w:val="009C4B35"/>
    <w:rsid w:val="009C690E"/>
    <w:rsid w:val="009C7A62"/>
    <w:rsid w:val="009C7D7D"/>
    <w:rsid w:val="009D3288"/>
    <w:rsid w:val="009F2661"/>
    <w:rsid w:val="009F5820"/>
    <w:rsid w:val="00A00298"/>
    <w:rsid w:val="00A01D2E"/>
    <w:rsid w:val="00A02467"/>
    <w:rsid w:val="00A04E99"/>
    <w:rsid w:val="00A13A29"/>
    <w:rsid w:val="00A22115"/>
    <w:rsid w:val="00A25217"/>
    <w:rsid w:val="00A26B37"/>
    <w:rsid w:val="00A27DBC"/>
    <w:rsid w:val="00A336CE"/>
    <w:rsid w:val="00A338C1"/>
    <w:rsid w:val="00A34068"/>
    <w:rsid w:val="00A4575F"/>
    <w:rsid w:val="00A46FFF"/>
    <w:rsid w:val="00A517C8"/>
    <w:rsid w:val="00A53DAC"/>
    <w:rsid w:val="00A57A22"/>
    <w:rsid w:val="00A60943"/>
    <w:rsid w:val="00A61151"/>
    <w:rsid w:val="00A65D3E"/>
    <w:rsid w:val="00A66E45"/>
    <w:rsid w:val="00A70607"/>
    <w:rsid w:val="00A7607F"/>
    <w:rsid w:val="00A82538"/>
    <w:rsid w:val="00A83B90"/>
    <w:rsid w:val="00A86F82"/>
    <w:rsid w:val="00A92C80"/>
    <w:rsid w:val="00A940BB"/>
    <w:rsid w:val="00A95A24"/>
    <w:rsid w:val="00AB0665"/>
    <w:rsid w:val="00AB2F45"/>
    <w:rsid w:val="00AB6FF2"/>
    <w:rsid w:val="00AC1998"/>
    <w:rsid w:val="00AC1A2F"/>
    <w:rsid w:val="00AD0C57"/>
    <w:rsid w:val="00AD157D"/>
    <w:rsid w:val="00AD3E56"/>
    <w:rsid w:val="00AE20CC"/>
    <w:rsid w:val="00AE5B0F"/>
    <w:rsid w:val="00AF27E0"/>
    <w:rsid w:val="00AF28AB"/>
    <w:rsid w:val="00AF365B"/>
    <w:rsid w:val="00AF5CDE"/>
    <w:rsid w:val="00B121B7"/>
    <w:rsid w:val="00B20CA7"/>
    <w:rsid w:val="00B35AA4"/>
    <w:rsid w:val="00B41853"/>
    <w:rsid w:val="00B44D23"/>
    <w:rsid w:val="00B45C19"/>
    <w:rsid w:val="00B50780"/>
    <w:rsid w:val="00B547CA"/>
    <w:rsid w:val="00B60159"/>
    <w:rsid w:val="00B60936"/>
    <w:rsid w:val="00B617D3"/>
    <w:rsid w:val="00B704DE"/>
    <w:rsid w:val="00B71786"/>
    <w:rsid w:val="00B73985"/>
    <w:rsid w:val="00B80BC3"/>
    <w:rsid w:val="00B85D23"/>
    <w:rsid w:val="00B90CB7"/>
    <w:rsid w:val="00B92475"/>
    <w:rsid w:val="00B9587C"/>
    <w:rsid w:val="00BB50D4"/>
    <w:rsid w:val="00BC30FE"/>
    <w:rsid w:val="00BC3A47"/>
    <w:rsid w:val="00BE1786"/>
    <w:rsid w:val="00BF73D2"/>
    <w:rsid w:val="00C04457"/>
    <w:rsid w:val="00C2076B"/>
    <w:rsid w:val="00C260B9"/>
    <w:rsid w:val="00C265B6"/>
    <w:rsid w:val="00C308AE"/>
    <w:rsid w:val="00C33C55"/>
    <w:rsid w:val="00C42138"/>
    <w:rsid w:val="00C53C30"/>
    <w:rsid w:val="00C55278"/>
    <w:rsid w:val="00C5634F"/>
    <w:rsid w:val="00C57DCE"/>
    <w:rsid w:val="00C607AA"/>
    <w:rsid w:val="00C60D96"/>
    <w:rsid w:val="00C7628B"/>
    <w:rsid w:val="00C8031E"/>
    <w:rsid w:val="00C82FA9"/>
    <w:rsid w:val="00C87A00"/>
    <w:rsid w:val="00C87A98"/>
    <w:rsid w:val="00C9182C"/>
    <w:rsid w:val="00C923B9"/>
    <w:rsid w:val="00C94936"/>
    <w:rsid w:val="00C94D2F"/>
    <w:rsid w:val="00CA00AD"/>
    <w:rsid w:val="00CA1864"/>
    <w:rsid w:val="00CA51A0"/>
    <w:rsid w:val="00CB0CD2"/>
    <w:rsid w:val="00CB0D89"/>
    <w:rsid w:val="00CB6272"/>
    <w:rsid w:val="00CC0F24"/>
    <w:rsid w:val="00CC5F5A"/>
    <w:rsid w:val="00CC6C5A"/>
    <w:rsid w:val="00CD4ED2"/>
    <w:rsid w:val="00CE1058"/>
    <w:rsid w:val="00CE1E3B"/>
    <w:rsid w:val="00CE4AA7"/>
    <w:rsid w:val="00CE52F4"/>
    <w:rsid w:val="00CE5DC5"/>
    <w:rsid w:val="00CE5E6B"/>
    <w:rsid w:val="00CF2D89"/>
    <w:rsid w:val="00CF638D"/>
    <w:rsid w:val="00D02830"/>
    <w:rsid w:val="00D0289B"/>
    <w:rsid w:val="00D03B1C"/>
    <w:rsid w:val="00D105DD"/>
    <w:rsid w:val="00D14E22"/>
    <w:rsid w:val="00D17814"/>
    <w:rsid w:val="00D232D7"/>
    <w:rsid w:val="00D23A19"/>
    <w:rsid w:val="00D23A5D"/>
    <w:rsid w:val="00D23EA9"/>
    <w:rsid w:val="00D25C8A"/>
    <w:rsid w:val="00D25E71"/>
    <w:rsid w:val="00D2631E"/>
    <w:rsid w:val="00D35232"/>
    <w:rsid w:val="00D4786D"/>
    <w:rsid w:val="00D47B05"/>
    <w:rsid w:val="00D51B0D"/>
    <w:rsid w:val="00D53C3C"/>
    <w:rsid w:val="00D7412D"/>
    <w:rsid w:val="00D74DB4"/>
    <w:rsid w:val="00D77EDA"/>
    <w:rsid w:val="00D83386"/>
    <w:rsid w:val="00D86346"/>
    <w:rsid w:val="00D86F83"/>
    <w:rsid w:val="00D91EF3"/>
    <w:rsid w:val="00D95132"/>
    <w:rsid w:val="00D969E3"/>
    <w:rsid w:val="00DA3D1F"/>
    <w:rsid w:val="00DB1BC1"/>
    <w:rsid w:val="00DB4E0B"/>
    <w:rsid w:val="00DB757E"/>
    <w:rsid w:val="00DC036B"/>
    <w:rsid w:val="00DC1842"/>
    <w:rsid w:val="00DC332A"/>
    <w:rsid w:val="00DC3D2D"/>
    <w:rsid w:val="00DC530F"/>
    <w:rsid w:val="00DC601C"/>
    <w:rsid w:val="00DD0C4F"/>
    <w:rsid w:val="00DD150B"/>
    <w:rsid w:val="00DD637F"/>
    <w:rsid w:val="00DD7C85"/>
    <w:rsid w:val="00DE3FEE"/>
    <w:rsid w:val="00DE4E66"/>
    <w:rsid w:val="00DE659F"/>
    <w:rsid w:val="00DF5C06"/>
    <w:rsid w:val="00E21168"/>
    <w:rsid w:val="00E25807"/>
    <w:rsid w:val="00E30E35"/>
    <w:rsid w:val="00E3345D"/>
    <w:rsid w:val="00E359CB"/>
    <w:rsid w:val="00E36671"/>
    <w:rsid w:val="00E36ECF"/>
    <w:rsid w:val="00E36EF1"/>
    <w:rsid w:val="00E437E5"/>
    <w:rsid w:val="00E45606"/>
    <w:rsid w:val="00E50EAC"/>
    <w:rsid w:val="00E577E3"/>
    <w:rsid w:val="00E6353E"/>
    <w:rsid w:val="00E67D31"/>
    <w:rsid w:val="00E70F11"/>
    <w:rsid w:val="00E7124A"/>
    <w:rsid w:val="00E758F8"/>
    <w:rsid w:val="00E75E55"/>
    <w:rsid w:val="00E87A13"/>
    <w:rsid w:val="00E938FB"/>
    <w:rsid w:val="00E97D15"/>
    <w:rsid w:val="00EA0D3F"/>
    <w:rsid w:val="00EA1849"/>
    <w:rsid w:val="00EA30D4"/>
    <w:rsid w:val="00EA50C2"/>
    <w:rsid w:val="00EB2461"/>
    <w:rsid w:val="00EB3E2A"/>
    <w:rsid w:val="00EB732C"/>
    <w:rsid w:val="00EB7C34"/>
    <w:rsid w:val="00EC1AB2"/>
    <w:rsid w:val="00EC3C2F"/>
    <w:rsid w:val="00ED5AB4"/>
    <w:rsid w:val="00ED7C90"/>
    <w:rsid w:val="00EE0E62"/>
    <w:rsid w:val="00EE2E9A"/>
    <w:rsid w:val="00EE5C30"/>
    <w:rsid w:val="00EE7140"/>
    <w:rsid w:val="00EE74C4"/>
    <w:rsid w:val="00EF0346"/>
    <w:rsid w:val="00EF6823"/>
    <w:rsid w:val="00EF6B68"/>
    <w:rsid w:val="00F00067"/>
    <w:rsid w:val="00F02184"/>
    <w:rsid w:val="00F0543F"/>
    <w:rsid w:val="00F11072"/>
    <w:rsid w:val="00F11E22"/>
    <w:rsid w:val="00F13F93"/>
    <w:rsid w:val="00F14A6A"/>
    <w:rsid w:val="00F22AE8"/>
    <w:rsid w:val="00F234AE"/>
    <w:rsid w:val="00F25AA4"/>
    <w:rsid w:val="00F263A1"/>
    <w:rsid w:val="00F3004D"/>
    <w:rsid w:val="00F348A5"/>
    <w:rsid w:val="00F37332"/>
    <w:rsid w:val="00F45978"/>
    <w:rsid w:val="00F51626"/>
    <w:rsid w:val="00F53A19"/>
    <w:rsid w:val="00F66B1C"/>
    <w:rsid w:val="00F67EFC"/>
    <w:rsid w:val="00F773AC"/>
    <w:rsid w:val="00F83842"/>
    <w:rsid w:val="00F91541"/>
    <w:rsid w:val="00F948C1"/>
    <w:rsid w:val="00F94E4B"/>
    <w:rsid w:val="00F95AEA"/>
    <w:rsid w:val="00F972B5"/>
    <w:rsid w:val="00FA2C98"/>
    <w:rsid w:val="00FA6ECB"/>
    <w:rsid w:val="00FA7237"/>
    <w:rsid w:val="00FB1F73"/>
    <w:rsid w:val="00FC087E"/>
    <w:rsid w:val="00FD469F"/>
    <w:rsid w:val="00FD4743"/>
    <w:rsid w:val="00FE11CC"/>
    <w:rsid w:val="00FE129A"/>
    <w:rsid w:val="00FF5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0337"/>
    <o:shapelayout v:ext="edit">
      <o:idmap v:ext="edit" data="1"/>
    </o:shapelayout>
  </w:shapeDefaults>
  <w:decimalSymbol w:val="."/>
  <w:listSeparator w:val=","/>
  <w14:docId w14:val="5FA314A7"/>
  <w15:chartTrackingRefBased/>
  <w15:docId w15:val="{D8F45B6D-C450-4F79-B74A-B90DF3118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table" w:customStyle="1" w:styleId="TableGrid10">
    <w:name w:val="Table Grid1"/>
    <w:basedOn w:val="TableNormal"/>
    <w:next w:val="TableGrid"/>
    <w:uiPriority w:val="39"/>
    <w:rsid w:val="006C12DD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B6093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383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10" Type="http://schemas.openxmlformats.org/officeDocument/2006/relationships/webSettings" Target="webSettings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nicer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employees xmlns="http://schemas.microsoft.com/temp/samples">
  <employee>
    <CustomerName/>
    <CompanyName/>
    <SenderAddress/>
    <Address/>
  </employee>
</employe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5.xml><?xml version="1.0" encoding="utf-8"?>
<b:Sources xmlns:b="http://schemas.openxmlformats.org/officeDocument/2006/bibliography" SelectedStyle="\apasixtheditionofficeonline.xsl" StyleName="APA" Version="6"/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4.xml><?xml version="1.0" encoding="utf-8"?>
<ds:datastoreItem xmlns:ds="http://schemas.openxmlformats.org/officeDocument/2006/customXml" ds:itemID="{874DFD51-0AA7-4465-B5B4-95416D6F213A}">
  <ds:schemaRefs>
    <ds:schemaRef ds:uri="http://purl.org/dc/terms/"/>
    <ds:schemaRef ds:uri="a4f35948-e619-41b3-aa29-22878b09cfd2"/>
    <ds:schemaRef ds:uri="40262f94-9f35-4ac3-9a90-690165a166b7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EC42D418-FDDD-4B1C-991F-2CE16F8E7638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(blue).dotx</Template>
  <TotalTime>15</TotalTime>
  <Pages>1</Pages>
  <Words>182</Words>
  <Characters>1038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Janice Ryu</dc:creator>
  <cp:keywords/>
  <cp:lastModifiedBy>Kel Whitehouse</cp:lastModifiedBy>
  <cp:revision>7</cp:revision>
  <cp:lastPrinted>2021-08-09T05:20:00Z</cp:lastPrinted>
  <dcterms:created xsi:type="dcterms:W3CDTF">2021-08-09T02:33:00Z</dcterms:created>
  <dcterms:modified xsi:type="dcterms:W3CDTF">2021-08-09T05:21:00Z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