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356B19" w14:textId="1FD512C5" w:rsidR="00944FD6" w:rsidRDefault="00EB3E2A" w:rsidP="006B5ED4">
      <w:pPr>
        <w:pStyle w:val="NoSpacing"/>
        <w:tabs>
          <w:tab w:val="left" w:pos="2070"/>
        </w:tabs>
      </w:pP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5C6003" wp14:editId="0AC461FD">
                <wp:simplePos x="0" y="0"/>
                <wp:positionH relativeFrom="margin">
                  <wp:posOffset>5935980</wp:posOffset>
                </wp:positionH>
                <wp:positionV relativeFrom="paragraph">
                  <wp:posOffset>-269240</wp:posOffset>
                </wp:positionV>
                <wp:extent cx="1800225" cy="3905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FF6C3" w14:textId="22FBCD82" w:rsidR="006C12DD" w:rsidRPr="006C12DD" w:rsidRDefault="009326FA" w:rsidP="006C12DD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4"/>
                                <w:szCs w:val="1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COMMENCING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D1781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C1D3E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23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E4545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6C12DD" w:rsidRPr="006C12D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63166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625CC5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C600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67.4pt;margin-top:-21.2pt;width:141.7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" filled="f" stroked="f" strokeweight=".5pt">
                <v:textbox>
                  <w:txbxContent>
                    <w:p w14:paraId="2DAFF6C3" w14:textId="22FBCD82" w:rsidR="006C12DD" w:rsidRPr="006C12DD" w:rsidRDefault="009326FA" w:rsidP="006C12DD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37332">
                        <w:rPr>
                          <w:rFonts w:ascii="Verdana" w:hAnsi="Verdana"/>
                          <w:b/>
                          <w:i/>
                          <w:color w:val="0070C0"/>
                          <w:sz w:val="14"/>
                          <w:szCs w:val="1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COMMENCING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D1781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C1D3E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23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E4545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6C12DD" w:rsidRPr="006C12D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63166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F37332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625CC5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88D78A" wp14:editId="07C1C631">
                <wp:simplePos x="0" y="0"/>
                <wp:positionH relativeFrom="margin">
                  <wp:posOffset>2987344</wp:posOffset>
                </wp:positionH>
                <wp:positionV relativeFrom="paragraph">
                  <wp:posOffset>-270179</wp:posOffset>
                </wp:positionV>
                <wp:extent cx="1628775" cy="31432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8E4A5" w14:textId="732505F7" w:rsidR="00C607AA" w:rsidRDefault="00CF638D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GRID No.</w:t>
                            </w:r>
                            <w:r w:rsidR="009326F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625CC5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="004C1D3E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37393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E577E3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625CC5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14:paraId="06919B0A" w14:textId="7E2B66EF" w:rsidR="00EB3E2A" w:rsidRPr="006C12DD" w:rsidRDefault="00EF6823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7A2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945C7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8D78A" id="Text Box 29" o:spid="_x0000_s1027" type="#_x0000_t202" style="position:absolute;margin-left:235.2pt;margin-top:-21.25pt;width:128.25pt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" filled="f" stroked="f" strokeweight=".5pt">
                <v:textbox>
                  <w:txbxContent>
                    <w:p w14:paraId="6218E4A5" w14:textId="732505F7" w:rsidR="00C607AA" w:rsidRDefault="00CF638D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GRID No.</w:t>
                      </w:r>
                      <w:r w:rsidR="009326F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625CC5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="004C1D3E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37393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E577E3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625CC5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14:paraId="06919B0A" w14:textId="7E2B66EF" w:rsidR="00EB3E2A" w:rsidRPr="006C12DD" w:rsidRDefault="00EF6823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7A2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945C7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ED4">
        <w:tab/>
      </w:r>
    </w:p>
    <w:tbl>
      <w:tblPr>
        <w:tblStyle w:val="GridTable6Colorful-Accent3"/>
        <w:tblpPr w:leftFromText="180" w:rightFromText="180" w:vertAnchor="text" w:horzAnchor="page" w:tblpX="10936" w:tblpY="315"/>
        <w:tblW w:w="3826" w:type="dxa"/>
        <w:tblLook w:val="04A0" w:firstRow="1" w:lastRow="0" w:firstColumn="1" w:lastColumn="0" w:noHBand="0" w:noVBand="1"/>
      </w:tblPr>
      <w:tblGrid>
        <w:gridCol w:w="1957"/>
        <w:gridCol w:w="1869"/>
      </w:tblGrid>
      <w:tr w:rsidR="006A12C9" w14:paraId="488361B4" w14:textId="77777777" w:rsidTr="006A12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6" w:type="dxa"/>
            <w:gridSpan w:val="2"/>
          </w:tcPr>
          <w:p w14:paraId="076854A1" w14:textId="77777777" w:rsidR="006A12C9" w:rsidRPr="00422E64" w:rsidRDefault="006A12C9" w:rsidP="006A12C9">
            <w:pPr>
              <w:pStyle w:val="NoSpacing"/>
              <w:tabs>
                <w:tab w:val="left" w:pos="1155"/>
              </w:tabs>
              <w:jc w:val="center"/>
            </w:pPr>
            <w:r>
              <w:t>Downgrades Disc %</w:t>
            </w:r>
          </w:p>
        </w:tc>
      </w:tr>
      <w:tr w:rsidR="00E12974" w14:paraId="3F4CF217" w14:textId="77777777" w:rsidTr="006A1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0B5A6EBA" w14:textId="77777777" w:rsidR="00E12974" w:rsidRDefault="00E12974" w:rsidP="006A12C9">
            <w:pPr>
              <w:jc w:val="center"/>
              <w:rPr>
                <w:color w:val="auto"/>
                <w:sz w:val="14"/>
                <w:szCs w:val="14"/>
              </w:rPr>
            </w:pPr>
          </w:p>
        </w:tc>
        <w:tc>
          <w:tcPr>
            <w:tcW w:w="1869" w:type="dxa"/>
          </w:tcPr>
          <w:p w14:paraId="275692DD" w14:textId="77777777" w:rsidR="00E12974" w:rsidRDefault="00E12974" w:rsidP="006A12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B1032" w14:paraId="12625059" w14:textId="77777777" w:rsidTr="006A12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6F0052B9" w14:textId="2D58B29E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Bruising</w:t>
            </w:r>
          </w:p>
        </w:tc>
        <w:tc>
          <w:tcPr>
            <w:tcW w:w="1869" w:type="dxa"/>
          </w:tcPr>
          <w:p w14:paraId="7A726A3B" w14:textId="3EC91EE1" w:rsidR="007B1032" w:rsidRDefault="007B1032" w:rsidP="007B10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10%</w:t>
            </w:r>
          </w:p>
        </w:tc>
      </w:tr>
      <w:tr w:rsidR="007B1032" w14:paraId="004F7365" w14:textId="77777777" w:rsidTr="008C5A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034833A7" w14:textId="44B28284" w:rsidR="007B1032" w:rsidRPr="00D7412D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CLA</w:t>
            </w:r>
          </w:p>
        </w:tc>
        <w:tc>
          <w:tcPr>
            <w:tcW w:w="1869" w:type="dxa"/>
            <w:tcBorders>
              <w:bottom w:val="nil"/>
            </w:tcBorders>
          </w:tcPr>
          <w:p w14:paraId="03F2450B" w14:textId="0F45E78F" w:rsidR="007B1032" w:rsidRPr="00D7412D" w:rsidRDefault="007B1032" w:rsidP="007B10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10%</w:t>
            </w:r>
          </w:p>
        </w:tc>
      </w:tr>
      <w:tr w:rsidR="007B1032" w14:paraId="09C55DAB" w14:textId="77777777" w:rsidTr="00E61306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030A9D3D" w14:textId="7A3EC46C" w:rsidR="007B1032" w:rsidRPr="00D7412D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Arthritis</w:t>
            </w:r>
          </w:p>
        </w:tc>
        <w:tc>
          <w:tcPr>
            <w:tcW w:w="1869" w:type="dxa"/>
          </w:tcPr>
          <w:p w14:paraId="493ED02E" w14:textId="55025965" w:rsidR="007B1032" w:rsidRPr="00D7412D" w:rsidRDefault="007B1032" w:rsidP="007B10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7B1032" w14:paraId="0BCFC1B9" w14:textId="77777777" w:rsidTr="006A1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72B7AB40" w14:textId="77777777" w:rsidR="007B1032" w:rsidRPr="00D7412D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Dog Bites</w:t>
            </w:r>
          </w:p>
        </w:tc>
        <w:tc>
          <w:tcPr>
            <w:tcW w:w="1869" w:type="dxa"/>
            <w:tcBorders>
              <w:top w:val="nil"/>
            </w:tcBorders>
          </w:tcPr>
          <w:p w14:paraId="0B31AD3D" w14:textId="77777777" w:rsidR="007B1032" w:rsidRPr="00D7412D" w:rsidRDefault="007B1032" w:rsidP="007B10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7B1032" w14:paraId="7D8B7503" w14:textId="77777777" w:rsidTr="006A12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3C479167" w14:textId="77777777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Rib Removal</w:t>
            </w:r>
          </w:p>
        </w:tc>
        <w:tc>
          <w:tcPr>
            <w:tcW w:w="1869" w:type="dxa"/>
          </w:tcPr>
          <w:p w14:paraId="20A1E2ED" w14:textId="77777777" w:rsidR="007B1032" w:rsidRDefault="007B1032" w:rsidP="007B10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7B1032" w14:paraId="59CCBB40" w14:textId="77777777" w:rsidTr="006A1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6A14E8E7" w14:textId="77777777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Pleurisy</w:t>
            </w:r>
          </w:p>
        </w:tc>
        <w:tc>
          <w:tcPr>
            <w:tcW w:w="1869" w:type="dxa"/>
          </w:tcPr>
          <w:p w14:paraId="3F37C6A7" w14:textId="77777777" w:rsidR="007B1032" w:rsidRDefault="007B1032" w:rsidP="007B10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7B1032" w14:paraId="4029293D" w14:textId="77777777" w:rsidTr="005608C6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2E4D7E26" w14:textId="4168B564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C-Ovis</w:t>
            </w:r>
          </w:p>
        </w:tc>
        <w:tc>
          <w:tcPr>
            <w:tcW w:w="1869" w:type="dxa"/>
            <w:tcBorders>
              <w:bottom w:val="nil"/>
            </w:tcBorders>
          </w:tcPr>
          <w:p w14:paraId="6DED3578" w14:textId="69039EBC" w:rsidR="007B1032" w:rsidRDefault="007B1032" w:rsidP="007B10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50%</w:t>
            </w:r>
          </w:p>
        </w:tc>
      </w:tr>
      <w:tr w:rsidR="007B1032" w14:paraId="110C1C92" w14:textId="77777777" w:rsidTr="006A1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17253C94" w14:textId="27BF18AE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Seed-Severe</w:t>
            </w:r>
          </w:p>
        </w:tc>
        <w:tc>
          <w:tcPr>
            <w:tcW w:w="1869" w:type="dxa"/>
          </w:tcPr>
          <w:p w14:paraId="0A91A8F9" w14:textId="6922A57F" w:rsidR="007B1032" w:rsidRDefault="007B1032" w:rsidP="007B10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50%</w:t>
            </w:r>
          </w:p>
        </w:tc>
      </w:tr>
      <w:tr w:rsidR="007B1032" w14:paraId="160C5008" w14:textId="77777777" w:rsidTr="006A12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1E386423" w14:textId="0C042CA3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C-Ovis Condemn</w:t>
            </w:r>
          </w:p>
        </w:tc>
        <w:tc>
          <w:tcPr>
            <w:tcW w:w="1869" w:type="dxa"/>
          </w:tcPr>
          <w:p w14:paraId="74665D0A" w14:textId="5A2F3E10" w:rsidR="007B1032" w:rsidRDefault="007B1032" w:rsidP="007B10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100%</w:t>
            </w:r>
          </w:p>
        </w:tc>
      </w:tr>
      <w:tr w:rsidR="007B1032" w14:paraId="1898554A" w14:textId="77777777" w:rsidTr="006A12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7166FF12" w14:textId="52650F0A" w:rsidR="007B1032" w:rsidRDefault="007B1032" w:rsidP="007B1032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Jaundice</w:t>
            </w:r>
          </w:p>
        </w:tc>
        <w:tc>
          <w:tcPr>
            <w:tcW w:w="1869" w:type="dxa"/>
          </w:tcPr>
          <w:p w14:paraId="17545046" w14:textId="694F93C9" w:rsidR="007B1032" w:rsidRDefault="007B1032" w:rsidP="007B10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100%</w:t>
            </w:r>
          </w:p>
        </w:tc>
      </w:tr>
    </w:tbl>
    <w:p w14:paraId="785A47F7" w14:textId="77777777" w:rsidR="00944FD6" w:rsidRPr="00944FD6" w:rsidRDefault="00944FD6" w:rsidP="00944FD6"/>
    <w:tbl>
      <w:tblPr>
        <w:tblStyle w:val="TableGrid"/>
        <w:tblpPr w:leftFromText="180" w:rightFromText="180" w:vertAnchor="text" w:horzAnchor="margin" w:tblpXSpec="center" w:tblpY="135"/>
        <w:tblW w:w="41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992"/>
        <w:gridCol w:w="851"/>
        <w:gridCol w:w="850"/>
        <w:gridCol w:w="791"/>
      </w:tblGrid>
      <w:tr w:rsidR="003931EE" w14:paraId="4FFA0ECB" w14:textId="77777777" w:rsidTr="003931EE">
        <w:trPr>
          <w:trHeight w:val="456"/>
        </w:trPr>
        <w:tc>
          <w:tcPr>
            <w:tcW w:w="704" w:type="dxa"/>
          </w:tcPr>
          <w:p w14:paraId="3A87BD2D" w14:textId="729EE0F4" w:rsidR="003931EE" w:rsidRPr="003931EE" w:rsidRDefault="00CE3D8B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B052D3">
              <w:rPr>
                <w:sz w:val="18"/>
              </w:rPr>
              <w:t>C</w:t>
            </w:r>
          </w:p>
        </w:tc>
        <w:tc>
          <w:tcPr>
            <w:tcW w:w="992" w:type="dxa"/>
          </w:tcPr>
          <w:p w14:paraId="0471374D" w14:textId="35A5EB07" w:rsidR="003931EE" w:rsidRDefault="004D2CF7" w:rsidP="004D2CF7">
            <w:pPr>
              <w:rPr>
                <w:sz w:val="18"/>
              </w:rPr>
            </w:pPr>
            <w:r>
              <w:rPr>
                <w:sz w:val="18"/>
              </w:rPr>
              <w:t xml:space="preserve">   </w:t>
            </w:r>
            <w:r w:rsidR="006B6CBD">
              <w:rPr>
                <w:sz w:val="18"/>
              </w:rPr>
              <w:t xml:space="preserve"> </w:t>
            </w:r>
            <w:r w:rsidR="0008110C">
              <w:rPr>
                <w:sz w:val="18"/>
              </w:rPr>
              <w:t>NC</w:t>
            </w:r>
          </w:p>
        </w:tc>
        <w:tc>
          <w:tcPr>
            <w:tcW w:w="851" w:type="dxa"/>
          </w:tcPr>
          <w:p w14:paraId="0663312F" w14:textId="05E05B1E" w:rsidR="003931EE" w:rsidRDefault="005175E5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B04317">
              <w:rPr>
                <w:sz w:val="18"/>
              </w:rPr>
              <w:t>NC</w:t>
            </w:r>
          </w:p>
          <w:p w14:paraId="266291FF" w14:textId="77777777" w:rsidR="005175E5" w:rsidRDefault="005175E5" w:rsidP="006B2E94">
            <w:pPr>
              <w:rPr>
                <w:sz w:val="18"/>
              </w:rPr>
            </w:pPr>
          </w:p>
        </w:tc>
        <w:tc>
          <w:tcPr>
            <w:tcW w:w="850" w:type="dxa"/>
          </w:tcPr>
          <w:p w14:paraId="2E87A6C6" w14:textId="681ACE91" w:rsidR="003931EE" w:rsidRDefault="009326FA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</w:t>
            </w:r>
            <w:r w:rsidR="004E7D2F">
              <w:rPr>
                <w:sz w:val="18"/>
              </w:rPr>
              <w:t xml:space="preserve"> </w:t>
            </w:r>
            <w:r w:rsidR="004C1D3E">
              <w:rPr>
                <w:sz w:val="18"/>
              </w:rPr>
              <w:t>NG</w:t>
            </w:r>
          </w:p>
        </w:tc>
        <w:tc>
          <w:tcPr>
            <w:tcW w:w="791" w:type="dxa"/>
          </w:tcPr>
          <w:p w14:paraId="2515CA2E" w14:textId="0A955600" w:rsidR="003931EE" w:rsidRDefault="00DC3B59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30404C">
              <w:rPr>
                <w:sz w:val="18"/>
              </w:rPr>
              <w:t>C</w:t>
            </w:r>
          </w:p>
        </w:tc>
      </w:tr>
    </w:tbl>
    <w:p w14:paraId="4716518B" w14:textId="77777777" w:rsidR="00944FD6" w:rsidRPr="00944FD6" w:rsidRDefault="00944FD6" w:rsidP="00944FD6"/>
    <w:p w14:paraId="3E432C7E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center" w:tblpY="278"/>
        <w:tblW w:w="4666" w:type="dxa"/>
        <w:tblLook w:val="04A0" w:firstRow="1" w:lastRow="0" w:firstColumn="1" w:lastColumn="0" w:noHBand="0" w:noVBand="1"/>
      </w:tblPr>
      <w:tblGrid>
        <w:gridCol w:w="1121"/>
        <w:gridCol w:w="707"/>
        <w:gridCol w:w="707"/>
        <w:gridCol w:w="707"/>
        <w:gridCol w:w="707"/>
        <w:gridCol w:w="717"/>
      </w:tblGrid>
      <w:tr w:rsidR="00897D22" w14:paraId="7BDA3A5B" w14:textId="77777777" w:rsidTr="007665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0EC64D" w14:textId="646F0291" w:rsidR="00897D22" w:rsidRPr="00422E64" w:rsidRDefault="000F5C94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NEW SEASON / </w:t>
            </w:r>
            <w:r w:rsidR="00897D22">
              <w:t xml:space="preserve">XB TRADE </w:t>
            </w:r>
            <w:r w:rsidR="00230187">
              <w:t xml:space="preserve">- MERINO </w:t>
            </w:r>
            <w:r w:rsidR="00897D22">
              <w:t>LAMB</w:t>
            </w:r>
          </w:p>
        </w:tc>
      </w:tr>
      <w:tr w:rsidR="00897D22" w:rsidRPr="00944FD6" w14:paraId="22F4C0D1" w14:textId="77777777" w:rsidTr="00C440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7DFDB2B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20" w:type="dxa"/>
          </w:tcPr>
          <w:p w14:paraId="08BDE17D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20" w:type="dxa"/>
          </w:tcPr>
          <w:p w14:paraId="77802524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21" w:type="dxa"/>
          </w:tcPr>
          <w:p w14:paraId="0A1DC0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21" w:type="dxa"/>
          </w:tcPr>
          <w:p w14:paraId="32795EF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753C3C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:rsidRPr="00944FD6" w14:paraId="108D5DA2" w14:textId="77777777" w:rsidTr="00C4401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2295C4A8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>Under</w:t>
            </w:r>
            <w:r w:rsidRPr="0025321B">
              <w:rPr>
                <w:b w:val="0"/>
                <w:color w:val="auto"/>
                <w:sz w:val="12"/>
              </w:rPr>
              <w:t xml:space="preserve"> 10kg</w:t>
            </w:r>
          </w:p>
        </w:tc>
        <w:tc>
          <w:tcPr>
            <w:tcW w:w="720" w:type="dxa"/>
          </w:tcPr>
          <w:p w14:paraId="66A6136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0" w:type="dxa"/>
          </w:tcPr>
          <w:p w14:paraId="0C4272D7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C3C6C95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51E7F19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5DFEBC5E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:rsidRPr="00944FD6" w14:paraId="750776A1" w14:textId="77777777" w:rsidTr="00C440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1A4DD084" w14:textId="2A676F2F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  <w:r>
              <w:rPr>
                <w:b w:val="0"/>
                <w:color w:val="auto"/>
                <w:sz w:val="16"/>
              </w:rPr>
              <w:t>10-1</w:t>
            </w:r>
            <w:r w:rsidR="00282DDF">
              <w:rPr>
                <w:b w:val="0"/>
                <w:color w:val="auto"/>
                <w:sz w:val="16"/>
              </w:rPr>
              <w:t>6</w:t>
            </w:r>
            <w:r w:rsidR="003B0F0C">
              <w:rPr>
                <w:b w:val="0"/>
                <w:color w:val="auto"/>
                <w:sz w:val="16"/>
              </w:rPr>
              <w:t>.0</w:t>
            </w:r>
          </w:p>
        </w:tc>
        <w:tc>
          <w:tcPr>
            <w:tcW w:w="720" w:type="dxa"/>
          </w:tcPr>
          <w:p w14:paraId="3645286D" w14:textId="4C638789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4.</w:t>
            </w:r>
            <w:r w:rsidR="00D36C4E">
              <w:rPr>
                <w:color w:val="auto"/>
                <w:sz w:val="14"/>
                <w:szCs w:val="14"/>
              </w:rPr>
              <w:t>7</w:t>
            </w:r>
            <w:r w:rsidR="009B2FD4">
              <w:rPr>
                <w:color w:val="auto"/>
                <w:sz w:val="14"/>
                <w:szCs w:val="14"/>
              </w:rPr>
              <w:t>5</w:t>
            </w:r>
          </w:p>
        </w:tc>
        <w:tc>
          <w:tcPr>
            <w:tcW w:w="720" w:type="dxa"/>
          </w:tcPr>
          <w:p w14:paraId="162CBA96" w14:textId="1BA509E0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4.</w:t>
            </w:r>
            <w:r w:rsidR="00D36C4E">
              <w:rPr>
                <w:color w:val="auto"/>
                <w:sz w:val="14"/>
                <w:szCs w:val="14"/>
              </w:rPr>
              <w:t>7</w:t>
            </w:r>
            <w:r w:rsidR="009B2FD4">
              <w:rPr>
                <w:color w:val="auto"/>
                <w:sz w:val="14"/>
                <w:szCs w:val="14"/>
              </w:rPr>
              <w:t>5</w:t>
            </w:r>
          </w:p>
        </w:tc>
        <w:tc>
          <w:tcPr>
            <w:tcW w:w="721" w:type="dxa"/>
          </w:tcPr>
          <w:p w14:paraId="4CFECFED" w14:textId="204C93D4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4.</w:t>
            </w:r>
            <w:r w:rsidR="00D36C4E">
              <w:rPr>
                <w:color w:val="auto"/>
                <w:sz w:val="14"/>
                <w:szCs w:val="14"/>
              </w:rPr>
              <w:t>7</w:t>
            </w:r>
            <w:r w:rsidR="009B2FD4">
              <w:rPr>
                <w:color w:val="auto"/>
                <w:sz w:val="14"/>
                <w:szCs w:val="14"/>
              </w:rPr>
              <w:t>5</w:t>
            </w:r>
          </w:p>
        </w:tc>
        <w:tc>
          <w:tcPr>
            <w:tcW w:w="721" w:type="dxa"/>
          </w:tcPr>
          <w:p w14:paraId="667BA338" w14:textId="2A07C50B" w:rsidR="00897D22" w:rsidRPr="00D7412D" w:rsidRDefault="00016B49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4.</w:t>
            </w:r>
            <w:r w:rsidR="00D36C4E">
              <w:rPr>
                <w:color w:val="auto"/>
                <w:sz w:val="14"/>
                <w:szCs w:val="14"/>
              </w:rPr>
              <w:t>7</w:t>
            </w:r>
            <w:r w:rsidR="009B2FD4">
              <w:rPr>
                <w:color w:val="auto"/>
                <w:sz w:val="14"/>
                <w:szCs w:val="14"/>
              </w:rPr>
              <w:t>5</w:t>
            </w:r>
          </w:p>
        </w:tc>
        <w:tc>
          <w:tcPr>
            <w:tcW w:w="732" w:type="dxa"/>
          </w:tcPr>
          <w:p w14:paraId="3031794E" w14:textId="4D90B684" w:rsidR="00897D22" w:rsidRPr="00D7412D" w:rsidRDefault="009B2FD4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$4.</w:t>
            </w:r>
            <w:r w:rsidR="00D36C4E">
              <w:rPr>
                <w:color w:val="auto"/>
                <w:sz w:val="14"/>
                <w:szCs w:val="14"/>
              </w:rPr>
              <w:t>7</w:t>
            </w:r>
            <w:r>
              <w:rPr>
                <w:color w:val="auto"/>
                <w:sz w:val="14"/>
                <w:szCs w:val="14"/>
              </w:rPr>
              <w:t>5</w:t>
            </w:r>
          </w:p>
        </w:tc>
      </w:tr>
      <w:tr w:rsidR="00766504" w:rsidRPr="00944FD6" w14:paraId="109AC7A1" w14:textId="77777777" w:rsidTr="00C4401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A5F01C3" w14:textId="56D96727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  <w:r>
              <w:rPr>
                <w:b w:val="0"/>
                <w:color w:val="auto"/>
                <w:sz w:val="16"/>
              </w:rPr>
              <w:t>1</w:t>
            </w:r>
            <w:r w:rsidR="00282DDF">
              <w:rPr>
                <w:b w:val="0"/>
                <w:color w:val="auto"/>
                <w:sz w:val="16"/>
              </w:rPr>
              <w:t>6</w:t>
            </w:r>
            <w:r>
              <w:rPr>
                <w:b w:val="0"/>
                <w:color w:val="auto"/>
                <w:sz w:val="16"/>
              </w:rPr>
              <w:t>.1-1</w:t>
            </w:r>
            <w:r w:rsidR="00C87A00">
              <w:rPr>
                <w:b w:val="0"/>
                <w:color w:val="auto"/>
                <w:sz w:val="16"/>
              </w:rPr>
              <w:t>8</w:t>
            </w:r>
          </w:p>
        </w:tc>
        <w:tc>
          <w:tcPr>
            <w:tcW w:w="720" w:type="dxa"/>
          </w:tcPr>
          <w:p w14:paraId="69D378AB" w14:textId="46D6CB4E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5.</w:t>
            </w:r>
            <w:r w:rsidR="00AC3989">
              <w:rPr>
                <w:color w:val="auto"/>
                <w:sz w:val="14"/>
                <w:szCs w:val="14"/>
              </w:rPr>
              <w:t>25</w:t>
            </w:r>
          </w:p>
        </w:tc>
        <w:tc>
          <w:tcPr>
            <w:tcW w:w="720" w:type="dxa"/>
          </w:tcPr>
          <w:p w14:paraId="70C9285C" w14:textId="37B782DD" w:rsidR="00897D22" w:rsidRPr="00D7412D" w:rsidRDefault="0094194F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5.</w:t>
            </w:r>
            <w:r w:rsidR="00AC3989">
              <w:rPr>
                <w:color w:val="auto"/>
                <w:sz w:val="14"/>
                <w:szCs w:val="14"/>
              </w:rPr>
              <w:t>30</w:t>
            </w:r>
          </w:p>
        </w:tc>
        <w:tc>
          <w:tcPr>
            <w:tcW w:w="721" w:type="dxa"/>
          </w:tcPr>
          <w:p w14:paraId="701E555E" w14:textId="063611B7" w:rsidR="00897D22" w:rsidRPr="00D7412D" w:rsidRDefault="00E45969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$5.</w:t>
            </w:r>
            <w:r w:rsidR="00AC3989">
              <w:rPr>
                <w:color w:val="auto"/>
                <w:sz w:val="14"/>
                <w:szCs w:val="14"/>
              </w:rPr>
              <w:t>30</w:t>
            </w:r>
          </w:p>
        </w:tc>
        <w:tc>
          <w:tcPr>
            <w:tcW w:w="721" w:type="dxa"/>
          </w:tcPr>
          <w:p w14:paraId="56BDF268" w14:textId="0A086533" w:rsidR="00897D22" w:rsidRPr="00B85D23" w:rsidRDefault="0094194F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5.</w:t>
            </w:r>
            <w:r w:rsidR="00AC3989">
              <w:rPr>
                <w:color w:val="auto"/>
                <w:sz w:val="14"/>
                <w:szCs w:val="14"/>
              </w:rPr>
              <w:t>30</w:t>
            </w:r>
          </w:p>
        </w:tc>
        <w:tc>
          <w:tcPr>
            <w:tcW w:w="732" w:type="dxa"/>
          </w:tcPr>
          <w:p w14:paraId="500951FA" w14:textId="022124F0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4.95</w:t>
            </w:r>
          </w:p>
        </w:tc>
      </w:tr>
      <w:tr w:rsidR="004E7D2F" w:rsidRPr="00944FD6" w14:paraId="0A243932" w14:textId="77777777" w:rsidTr="00C440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1180274F" w14:textId="7B00A52C" w:rsidR="004E7D2F" w:rsidRPr="004E7D2F" w:rsidRDefault="00C44011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4E7D2F" w:rsidRPr="004E7D2F">
              <w:rPr>
                <w:b w:val="0"/>
                <w:bCs w:val="0"/>
                <w:color w:val="auto"/>
                <w:sz w:val="16"/>
              </w:rPr>
              <w:t>.1-</w:t>
            </w:r>
            <w:r w:rsidR="008E08EF">
              <w:rPr>
                <w:b w:val="0"/>
                <w:bCs w:val="0"/>
                <w:color w:val="auto"/>
                <w:sz w:val="16"/>
              </w:rPr>
              <w:t>2</w:t>
            </w:r>
            <w:r w:rsidR="005C29A3">
              <w:rPr>
                <w:b w:val="0"/>
                <w:bCs w:val="0"/>
                <w:color w:val="auto"/>
                <w:sz w:val="16"/>
              </w:rPr>
              <w:t>0</w:t>
            </w:r>
          </w:p>
        </w:tc>
        <w:tc>
          <w:tcPr>
            <w:tcW w:w="720" w:type="dxa"/>
          </w:tcPr>
          <w:p w14:paraId="7C70B446" w14:textId="5A1E9AFB" w:rsidR="004E7D2F" w:rsidRPr="00D7412D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4.</w:t>
            </w:r>
            <w:r w:rsidR="00AC3989">
              <w:rPr>
                <w:color w:val="auto"/>
                <w:sz w:val="14"/>
                <w:szCs w:val="14"/>
              </w:rPr>
              <w:t>2</w:t>
            </w:r>
            <w:r w:rsidR="00DC3B59">
              <w:rPr>
                <w:color w:val="auto"/>
                <w:sz w:val="14"/>
                <w:szCs w:val="14"/>
              </w:rPr>
              <w:t>5</w:t>
            </w:r>
          </w:p>
        </w:tc>
        <w:tc>
          <w:tcPr>
            <w:tcW w:w="720" w:type="dxa"/>
          </w:tcPr>
          <w:p w14:paraId="0AC0D293" w14:textId="33DFE6B4" w:rsidR="004E7D2F" w:rsidRPr="00D7412D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5.</w:t>
            </w:r>
            <w:r w:rsidR="00CF7B27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21" w:type="dxa"/>
          </w:tcPr>
          <w:p w14:paraId="225B0FAB" w14:textId="45F9F5B3" w:rsidR="004E7D2F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5.</w:t>
            </w:r>
            <w:r w:rsidR="00CF7B27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21" w:type="dxa"/>
          </w:tcPr>
          <w:p w14:paraId="1A74EACA" w14:textId="060E0809" w:rsidR="004E7D2F" w:rsidRPr="00B85D23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5.</w:t>
            </w:r>
            <w:r w:rsidR="00CF7B27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32" w:type="dxa"/>
          </w:tcPr>
          <w:p w14:paraId="12600ECB" w14:textId="148D69D5" w:rsidR="004E7D2F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D36C4E">
              <w:rPr>
                <w:color w:val="auto"/>
                <w:sz w:val="14"/>
                <w:szCs w:val="14"/>
              </w:rPr>
              <w:t>4.95</w:t>
            </w:r>
          </w:p>
        </w:tc>
      </w:tr>
      <w:tr w:rsidR="005C29A3" w:rsidRPr="00944FD6" w14:paraId="1E65695D" w14:textId="77777777" w:rsidTr="00C4401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70EE969D" w14:textId="791645A0" w:rsidR="005C29A3" w:rsidRPr="00E45969" w:rsidRDefault="005C29A3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 w:rsidRPr="00E45969">
              <w:rPr>
                <w:b w:val="0"/>
                <w:bCs w:val="0"/>
                <w:color w:val="auto"/>
                <w:sz w:val="16"/>
              </w:rPr>
              <w:t>20.1-28</w:t>
            </w:r>
          </w:p>
        </w:tc>
        <w:tc>
          <w:tcPr>
            <w:tcW w:w="720" w:type="dxa"/>
          </w:tcPr>
          <w:p w14:paraId="0C14FBBA" w14:textId="38E5A6F1" w:rsidR="005C29A3" w:rsidRPr="00D7412D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$4.</w:t>
            </w:r>
            <w:r w:rsidR="00AC3989">
              <w:rPr>
                <w:color w:val="auto"/>
                <w:sz w:val="14"/>
                <w:szCs w:val="14"/>
              </w:rPr>
              <w:t>3</w:t>
            </w:r>
            <w:r w:rsidR="00DC3B59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20" w:type="dxa"/>
          </w:tcPr>
          <w:p w14:paraId="1C09B742" w14:textId="6FE2E7D5" w:rsidR="005C29A3" w:rsidRPr="00D7412D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DC3B59">
              <w:rPr>
                <w:color w:val="auto"/>
                <w:sz w:val="14"/>
                <w:szCs w:val="14"/>
              </w:rPr>
              <w:t>6.</w:t>
            </w:r>
            <w:r w:rsidR="00CF7B27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21" w:type="dxa"/>
          </w:tcPr>
          <w:p w14:paraId="3BC82AA8" w14:textId="598FBCBE" w:rsidR="005C29A3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DC3B59">
              <w:rPr>
                <w:color w:val="auto"/>
                <w:sz w:val="14"/>
                <w:szCs w:val="14"/>
              </w:rPr>
              <w:t>6.</w:t>
            </w:r>
            <w:r w:rsidR="00CF7B27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21" w:type="dxa"/>
          </w:tcPr>
          <w:p w14:paraId="0919340B" w14:textId="289996ED" w:rsidR="005C29A3" w:rsidRPr="00B85D23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DC3B59">
              <w:rPr>
                <w:color w:val="auto"/>
                <w:sz w:val="14"/>
                <w:szCs w:val="14"/>
              </w:rPr>
              <w:t>6.</w:t>
            </w:r>
            <w:r w:rsidR="00CF7B27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32" w:type="dxa"/>
          </w:tcPr>
          <w:p w14:paraId="26EE48A3" w14:textId="67396618" w:rsidR="005C29A3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4.95</w:t>
            </w:r>
          </w:p>
        </w:tc>
      </w:tr>
      <w:tr w:rsidR="00766504" w:rsidRPr="00944FD6" w14:paraId="190FC33F" w14:textId="77777777" w:rsidTr="00C440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CD80341" w14:textId="3C8C2F96" w:rsidR="00897D22" w:rsidRPr="00944FD6" w:rsidRDefault="008E08EF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28</w:t>
            </w:r>
            <w:r w:rsidR="004E7D2F">
              <w:rPr>
                <w:b w:val="0"/>
                <w:color w:val="auto"/>
                <w:sz w:val="16"/>
              </w:rPr>
              <w:t>.</w:t>
            </w:r>
            <w:r w:rsidR="00897D22">
              <w:rPr>
                <w:b w:val="0"/>
                <w:color w:val="auto"/>
                <w:sz w:val="16"/>
              </w:rPr>
              <w:t>1-</w:t>
            </w:r>
            <w:r w:rsidR="00B85D23">
              <w:rPr>
                <w:b w:val="0"/>
                <w:color w:val="auto"/>
                <w:sz w:val="16"/>
              </w:rPr>
              <w:t>3</w:t>
            </w:r>
            <w:r w:rsidR="004E7D2F">
              <w:rPr>
                <w:b w:val="0"/>
                <w:color w:val="auto"/>
                <w:sz w:val="16"/>
              </w:rPr>
              <w:t>5</w:t>
            </w:r>
          </w:p>
        </w:tc>
        <w:tc>
          <w:tcPr>
            <w:tcW w:w="720" w:type="dxa"/>
          </w:tcPr>
          <w:p w14:paraId="4601B1AD" w14:textId="73845289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6B6CBD">
              <w:rPr>
                <w:color w:val="auto"/>
                <w:sz w:val="14"/>
                <w:szCs w:val="14"/>
              </w:rPr>
              <w:t>4</w:t>
            </w:r>
            <w:r w:rsidR="00AC3989">
              <w:rPr>
                <w:color w:val="auto"/>
                <w:sz w:val="14"/>
                <w:szCs w:val="14"/>
              </w:rPr>
              <w:t>.60</w:t>
            </w:r>
          </w:p>
        </w:tc>
        <w:tc>
          <w:tcPr>
            <w:tcW w:w="720" w:type="dxa"/>
          </w:tcPr>
          <w:p w14:paraId="4A0A0440" w14:textId="347B0511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5C29A3">
              <w:rPr>
                <w:color w:val="auto"/>
                <w:sz w:val="14"/>
                <w:szCs w:val="14"/>
              </w:rPr>
              <w:t>5.</w:t>
            </w:r>
            <w:r w:rsidR="00AC3989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21" w:type="dxa"/>
          </w:tcPr>
          <w:p w14:paraId="7D51F33F" w14:textId="4C0EB89F" w:rsidR="00897D22" w:rsidRPr="00D7412D" w:rsidRDefault="00ED5AB4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C29A3">
              <w:rPr>
                <w:color w:val="auto"/>
                <w:sz w:val="14"/>
                <w:szCs w:val="14"/>
              </w:rPr>
              <w:t>5.</w:t>
            </w:r>
            <w:r w:rsidR="00AC3989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21" w:type="dxa"/>
          </w:tcPr>
          <w:p w14:paraId="4BEDBC96" w14:textId="5487733F" w:rsidR="00897D22" w:rsidRPr="00B85D23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B85D23">
              <w:rPr>
                <w:color w:val="auto"/>
                <w:sz w:val="14"/>
                <w:szCs w:val="14"/>
              </w:rPr>
              <w:t>$</w:t>
            </w:r>
            <w:r w:rsidR="005C29A3">
              <w:rPr>
                <w:color w:val="auto"/>
                <w:sz w:val="14"/>
                <w:szCs w:val="14"/>
              </w:rPr>
              <w:t>5.</w:t>
            </w:r>
            <w:r w:rsidR="00AC3989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32" w:type="dxa"/>
          </w:tcPr>
          <w:p w14:paraId="7A689457" w14:textId="3C1BA544" w:rsidR="00897D22" w:rsidRPr="00D7412D" w:rsidRDefault="008646F4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4.95</w:t>
            </w:r>
          </w:p>
        </w:tc>
      </w:tr>
      <w:tr w:rsidR="00897D22" w:rsidRPr="00944FD6" w14:paraId="75C63289" w14:textId="77777777" w:rsidTr="00C4401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0CC20242" w14:textId="3E1FE563" w:rsidR="00897D22" w:rsidRPr="00A00298" w:rsidRDefault="00B85D23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  <w:r>
              <w:rPr>
                <w:b w:val="0"/>
                <w:color w:val="auto"/>
                <w:sz w:val="16"/>
                <w:szCs w:val="16"/>
              </w:rPr>
              <w:t>3</w:t>
            </w:r>
            <w:r w:rsidR="009B2D3C">
              <w:rPr>
                <w:b w:val="0"/>
                <w:color w:val="auto"/>
                <w:sz w:val="16"/>
                <w:szCs w:val="16"/>
              </w:rPr>
              <w:t>5</w:t>
            </w:r>
            <w:r w:rsidR="00897D22">
              <w:rPr>
                <w:b w:val="0"/>
                <w:color w:val="auto"/>
                <w:sz w:val="16"/>
                <w:szCs w:val="16"/>
              </w:rPr>
              <w:t>.1</w:t>
            </w:r>
            <w:r w:rsidR="00897D22" w:rsidRPr="00A00298">
              <w:rPr>
                <w:b w:val="0"/>
                <w:color w:val="auto"/>
                <w:sz w:val="16"/>
                <w:szCs w:val="16"/>
              </w:rPr>
              <w:t>+</w:t>
            </w:r>
          </w:p>
        </w:tc>
        <w:tc>
          <w:tcPr>
            <w:tcW w:w="720" w:type="dxa"/>
          </w:tcPr>
          <w:p w14:paraId="09DD6490" w14:textId="57DA1FD9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D0B1B">
              <w:rPr>
                <w:color w:val="auto"/>
                <w:sz w:val="14"/>
                <w:szCs w:val="14"/>
              </w:rPr>
              <w:t>5.</w:t>
            </w:r>
            <w:r w:rsidR="00415264">
              <w:rPr>
                <w:color w:val="auto"/>
                <w:sz w:val="14"/>
                <w:szCs w:val="14"/>
              </w:rPr>
              <w:t>0</w:t>
            </w:r>
            <w:r w:rsidR="009B2FD4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20" w:type="dxa"/>
          </w:tcPr>
          <w:p w14:paraId="0D679FD6" w14:textId="0010F658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038C1">
              <w:rPr>
                <w:color w:val="auto"/>
                <w:sz w:val="14"/>
                <w:szCs w:val="14"/>
              </w:rPr>
              <w:t>5.00</w:t>
            </w:r>
          </w:p>
        </w:tc>
        <w:tc>
          <w:tcPr>
            <w:tcW w:w="721" w:type="dxa"/>
          </w:tcPr>
          <w:p w14:paraId="5B6B9F12" w14:textId="71017D11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038C1">
              <w:rPr>
                <w:color w:val="auto"/>
                <w:sz w:val="14"/>
                <w:szCs w:val="14"/>
              </w:rPr>
              <w:t>5.00</w:t>
            </w:r>
          </w:p>
        </w:tc>
        <w:tc>
          <w:tcPr>
            <w:tcW w:w="721" w:type="dxa"/>
          </w:tcPr>
          <w:p w14:paraId="4AC25692" w14:textId="29262620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038C1">
              <w:rPr>
                <w:color w:val="auto"/>
                <w:sz w:val="14"/>
                <w:szCs w:val="14"/>
              </w:rPr>
              <w:t>5.00</w:t>
            </w:r>
          </w:p>
        </w:tc>
        <w:tc>
          <w:tcPr>
            <w:tcW w:w="732" w:type="dxa"/>
          </w:tcPr>
          <w:p w14:paraId="1C80017F" w14:textId="1B4CCBC8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E45969">
              <w:rPr>
                <w:color w:val="auto"/>
                <w:sz w:val="14"/>
                <w:szCs w:val="14"/>
              </w:rPr>
              <w:t>4.95</w:t>
            </w:r>
          </w:p>
        </w:tc>
      </w:tr>
      <w:tr w:rsidR="009A11AC" w:rsidRPr="00944FD6" w14:paraId="0D3198DE" w14:textId="77777777" w:rsidTr="007B61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4F8DA3F6" w14:textId="77777777" w:rsidR="009A11AC" w:rsidRPr="009A11AC" w:rsidRDefault="009A11AC" w:rsidP="00784F22">
            <w:pPr>
              <w:pStyle w:val="NoSpacing"/>
              <w:tabs>
                <w:tab w:val="left" w:pos="1155"/>
              </w:tabs>
              <w:jc w:val="center"/>
              <w:rPr>
                <w:bCs w:val="0"/>
                <w:color w:val="auto"/>
                <w:sz w:val="16"/>
                <w:szCs w:val="16"/>
              </w:rPr>
            </w:pPr>
            <w:r w:rsidRPr="009A11AC">
              <w:rPr>
                <w:bCs w:val="0"/>
                <w:color w:val="auto"/>
                <w:sz w:val="16"/>
                <w:szCs w:val="16"/>
              </w:rPr>
              <w:t>DAMAGED</w:t>
            </w:r>
          </w:p>
        </w:tc>
        <w:tc>
          <w:tcPr>
            <w:tcW w:w="3614" w:type="dxa"/>
            <w:gridSpan w:val="5"/>
          </w:tcPr>
          <w:p w14:paraId="5FC7C085" w14:textId="0B9AB60D" w:rsidR="009A11AC" w:rsidRPr="009A11AC" w:rsidRDefault="004303F5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>
              <w:rPr>
                <w:b/>
                <w:color w:val="auto"/>
                <w:sz w:val="14"/>
                <w:szCs w:val="14"/>
              </w:rPr>
              <w:t>See Downgrades</w:t>
            </w:r>
          </w:p>
        </w:tc>
      </w:tr>
      <w:tr w:rsidR="00897D22" w:rsidRPr="00944FD6" w14:paraId="3878AA2C" w14:textId="77777777" w:rsidTr="00766504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F9FB264" w14:textId="77777777" w:rsidR="005F2420" w:rsidRDefault="005F2420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</w:p>
          <w:p w14:paraId="72A82AA3" w14:textId="4C562D43" w:rsidR="00897D22" w:rsidRPr="00625CC5" w:rsidRDefault="00625CC5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LAMBS UNDER 10KG THAT CAN’T BE PROCESSED, DO NOT SEND TO THE PLANT.</w:t>
            </w:r>
          </w:p>
        </w:tc>
      </w:tr>
    </w:tbl>
    <w:p w14:paraId="082536AD" w14:textId="77777777" w:rsidR="00944FD6" w:rsidRPr="00944FD6" w:rsidRDefault="00944FD6" w:rsidP="00944FD6"/>
    <w:p w14:paraId="16AF326A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right" w:tblpY="466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CE4AA7" w14:paraId="27A0FE6E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5A2DBC63" w14:textId="68977E24" w:rsidR="00CE4AA7" w:rsidRPr="00422E64" w:rsidRDefault="00CE4AA7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MERINO </w:t>
            </w:r>
            <w:r w:rsidR="005C7C65">
              <w:t xml:space="preserve">/ XB </w:t>
            </w:r>
            <w:r>
              <w:t>MUTTON</w:t>
            </w:r>
          </w:p>
        </w:tc>
      </w:tr>
      <w:tr w:rsidR="00CE4AA7" w:rsidRPr="00944FD6" w14:paraId="6FFE0B9C" w14:textId="77777777" w:rsidTr="00E45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64D7AFB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573D1CA" w14:textId="77777777" w:rsidR="00D7412D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07440DB9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58CF35CB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204F8071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24FF44C5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CE4AA7" w:rsidRPr="00944FD6" w14:paraId="594683BC" w14:textId="77777777" w:rsidTr="00E4545F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0105BE8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10kg</w:t>
            </w:r>
          </w:p>
        </w:tc>
        <w:tc>
          <w:tcPr>
            <w:tcW w:w="709" w:type="dxa"/>
          </w:tcPr>
          <w:p w14:paraId="0EA28D0E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D0A074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4C661A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99D9ED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EE3EEA2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C7628B" w:rsidRPr="00944FD6" w14:paraId="65B83CB3" w14:textId="77777777" w:rsidTr="00E45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13896B2" w14:textId="496B073E" w:rsidR="00C7628B" w:rsidRPr="00944FD6" w:rsidRDefault="00C7628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944FD6">
              <w:rPr>
                <w:b w:val="0"/>
                <w:color w:val="auto"/>
                <w:sz w:val="16"/>
              </w:rPr>
              <w:t>10</w:t>
            </w:r>
            <w:r w:rsidR="00A95A24">
              <w:rPr>
                <w:b w:val="0"/>
                <w:color w:val="auto"/>
                <w:sz w:val="16"/>
              </w:rPr>
              <w:t>.0</w:t>
            </w:r>
            <w:r w:rsidRPr="00944FD6">
              <w:rPr>
                <w:b w:val="0"/>
                <w:color w:val="auto"/>
                <w:sz w:val="16"/>
              </w:rPr>
              <w:t>-12</w:t>
            </w:r>
          </w:p>
        </w:tc>
        <w:tc>
          <w:tcPr>
            <w:tcW w:w="709" w:type="dxa"/>
          </w:tcPr>
          <w:p w14:paraId="72F9E482" w14:textId="77777777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74681B">
              <w:rPr>
                <w:color w:val="auto"/>
                <w:sz w:val="14"/>
                <w:szCs w:val="14"/>
              </w:rPr>
              <w:t>1.00</w:t>
            </w:r>
          </w:p>
        </w:tc>
        <w:tc>
          <w:tcPr>
            <w:tcW w:w="709" w:type="dxa"/>
          </w:tcPr>
          <w:p w14:paraId="77C031C1" w14:textId="77777777" w:rsidR="00C7628B" w:rsidRPr="00C7628B" w:rsidRDefault="0074681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$1.00</w:t>
            </w:r>
          </w:p>
        </w:tc>
        <w:tc>
          <w:tcPr>
            <w:tcW w:w="709" w:type="dxa"/>
          </w:tcPr>
          <w:p w14:paraId="2341BF76" w14:textId="77777777" w:rsidR="00C7628B" w:rsidRPr="00C7628B" w:rsidRDefault="0074681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$1.00</w:t>
            </w:r>
          </w:p>
        </w:tc>
        <w:tc>
          <w:tcPr>
            <w:tcW w:w="709" w:type="dxa"/>
          </w:tcPr>
          <w:p w14:paraId="2C5ADF92" w14:textId="77777777" w:rsidR="00C7628B" w:rsidRPr="00C7628B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FA3711">
              <w:rPr>
                <w:color w:val="auto"/>
                <w:sz w:val="14"/>
                <w:szCs w:val="14"/>
              </w:rPr>
              <w:t>$</w:t>
            </w:r>
            <w:r w:rsidR="0074681B">
              <w:rPr>
                <w:color w:val="auto"/>
                <w:sz w:val="14"/>
                <w:szCs w:val="14"/>
              </w:rPr>
              <w:t>1.00</w:t>
            </w:r>
          </w:p>
        </w:tc>
        <w:tc>
          <w:tcPr>
            <w:tcW w:w="709" w:type="dxa"/>
          </w:tcPr>
          <w:p w14:paraId="353FA561" w14:textId="77777777" w:rsidR="00C7628B" w:rsidRPr="00C7628B" w:rsidRDefault="00C7628B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FA3711">
              <w:rPr>
                <w:color w:val="auto"/>
                <w:sz w:val="14"/>
                <w:szCs w:val="14"/>
              </w:rPr>
              <w:t>$</w:t>
            </w:r>
            <w:r w:rsidR="0074681B">
              <w:rPr>
                <w:color w:val="auto"/>
                <w:sz w:val="14"/>
                <w:szCs w:val="14"/>
              </w:rPr>
              <w:t>1.0</w:t>
            </w:r>
            <w:r w:rsidRPr="00FA3711">
              <w:rPr>
                <w:color w:val="auto"/>
                <w:sz w:val="14"/>
                <w:szCs w:val="14"/>
              </w:rPr>
              <w:t>0</w:t>
            </w:r>
          </w:p>
        </w:tc>
      </w:tr>
      <w:tr w:rsidR="00C7628B" w:rsidRPr="00944FD6" w14:paraId="078F0A43" w14:textId="77777777" w:rsidTr="00E4545F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7FD7D49" w14:textId="77777777" w:rsidR="00C7628B" w:rsidRPr="00944FD6" w:rsidRDefault="00BC3A4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12.1-16</w:t>
            </w:r>
          </w:p>
        </w:tc>
        <w:tc>
          <w:tcPr>
            <w:tcW w:w="709" w:type="dxa"/>
          </w:tcPr>
          <w:p w14:paraId="02BC46B2" w14:textId="2E068E12" w:rsidR="00C7628B" w:rsidRPr="00D7412D" w:rsidRDefault="00C7628B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09" w:type="dxa"/>
          </w:tcPr>
          <w:p w14:paraId="0BF0C0BB" w14:textId="76FF3387" w:rsidR="00C7628B" w:rsidRPr="00D7412D" w:rsidRDefault="002C549B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09" w:type="dxa"/>
          </w:tcPr>
          <w:p w14:paraId="2E1E83E7" w14:textId="235B13E7" w:rsidR="00C7628B" w:rsidRPr="00D7412D" w:rsidRDefault="00C7628B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09" w:type="dxa"/>
          </w:tcPr>
          <w:p w14:paraId="63B707B4" w14:textId="44845086" w:rsidR="00C7628B" w:rsidRPr="00D7412D" w:rsidRDefault="00C7628B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FA3711"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10</w:t>
            </w:r>
          </w:p>
        </w:tc>
        <w:tc>
          <w:tcPr>
            <w:tcW w:w="709" w:type="dxa"/>
          </w:tcPr>
          <w:p w14:paraId="7FAF6A54" w14:textId="41D95029" w:rsidR="00C7628B" w:rsidRPr="00C7628B" w:rsidRDefault="00C7628B" w:rsidP="00784F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E712E0"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3.</w:t>
            </w:r>
            <w:r w:rsidR="0030404C">
              <w:rPr>
                <w:color w:val="auto"/>
                <w:sz w:val="14"/>
                <w:szCs w:val="14"/>
              </w:rPr>
              <w:t>00</w:t>
            </w:r>
          </w:p>
        </w:tc>
      </w:tr>
      <w:tr w:rsidR="001A069D" w:rsidRPr="00944FD6" w14:paraId="1519904E" w14:textId="77777777" w:rsidTr="00E45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D81D27E" w14:textId="5E6188F9" w:rsidR="001A069D" w:rsidRPr="001A069D" w:rsidRDefault="00CE5E6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</w:t>
            </w:r>
            <w:r w:rsidR="00E4545F">
              <w:rPr>
                <w:b w:val="0"/>
                <w:bCs w:val="0"/>
                <w:color w:val="auto"/>
                <w:sz w:val="16"/>
              </w:rPr>
              <w:t>6</w:t>
            </w:r>
            <w:r w:rsidR="001A069D" w:rsidRPr="001A069D">
              <w:rPr>
                <w:b w:val="0"/>
                <w:bCs w:val="0"/>
                <w:color w:val="auto"/>
                <w:sz w:val="16"/>
              </w:rPr>
              <w:t>.1-</w:t>
            </w:r>
            <w:r w:rsidR="008E08EF">
              <w:rPr>
                <w:b w:val="0"/>
                <w:bCs w:val="0"/>
                <w:color w:val="auto"/>
                <w:sz w:val="16"/>
              </w:rPr>
              <w:t>2</w:t>
            </w:r>
            <w:r w:rsidR="00F47F24">
              <w:rPr>
                <w:b w:val="0"/>
                <w:bCs w:val="0"/>
                <w:color w:val="auto"/>
                <w:sz w:val="16"/>
              </w:rPr>
              <w:t>6</w:t>
            </w:r>
          </w:p>
        </w:tc>
        <w:tc>
          <w:tcPr>
            <w:tcW w:w="709" w:type="dxa"/>
          </w:tcPr>
          <w:p w14:paraId="087509AA" w14:textId="58DA9C23" w:rsidR="001A069D" w:rsidRPr="00D7412D" w:rsidRDefault="001A069D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0D0062BA" w14:textId="3BD13B39" w:rsidR="001A069D" w:rsidRPr="00D7412D" w:rsidRDefault="001A069D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62D8343D" w14:textId="6ED4578F" w:rsidR="001A069D" w:rsidRPr="00D7412D" w:rsidRDefault="001A069D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1B58EA9E" w14:textId="3FBD174C" w:rsidR="001A069D" w:rsidRPr="00D7412D" w:rsidRDefault="001A069D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</w:t>
            </w:r>
            <w:r w:rsidR="002A400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3D2D7CCD" w14:textId="5949C81C" w:rsidR="001A069D" w:rsidRPr="00E712E0" w:rsidRDefault="001A069D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3.</w:t>
            </w:r>
            <w:r w:rsidR="0030404C">
              <w:rPr>
                <w:color w:val="auto"/>
                <w:sz w:val="14"/>
                <w:szCs w:val="14"/>
              </w:rPr>
              <w:t>00</w:t>
            </w:r>
          </w:p>
        </w:tc>
      </w:tr>
      <w:tr w:rsidR="007B62D5" w:rsidRPr="00944FD6" w14:paraId="31A7C441" w14:textId="77777777" w:rsidTr="00E4545F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1051E49A" w14:textId="74816464" w:rsidR="007B62D5" w:rsidRPr="007B62D5" w:rsidRDefault="007B62D5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2</w:t>
            </w:r>
            <w:r w:rsidR="00F47F24">
              <w:rPr>
                <w:b w:val="0"/>
                <w:bCs w:val="0"/>
                <w:color w:val="auto"/>
                <w:sz w:val="16"/>
              </w:rPr>
              <w:t>6</w:t>
            </w:r>
            <w:r>
              <w:rPr>
                <w:b w:val="0"/>
                <w:bCs w:val="0"/>
                <w:color w:val="auto"/>
                <w:sz w:val="16"/>
              </w:rPr>
              <w:t>.1-3</w:t>
            </w:r>
            <w:r w:rsidR="005539D4">
              <w:rPr>
                <w:b w:val="0"/>
                <w:bCs w:val="0"/>
                <w:color w:val="auto"/>
                <w:sz w:val="16"/>
              </w:rPr>
              <w:t>5</w:t>
            </w:r>
          </w:p>
        </w:tc>
        <w:tc>
          <w:tcPr>
            <w:tcW w:w="709" w:type="dxa"/>
          </w:tcPr>
          <w:p w14:paraId="30BBAF21" w14:textId="7438B43D" w:rsidR="007B62D5" w:rsidRDefault="007B62D5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E45969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2B3A4DE5" w14:textId="7594553D" w:rsidR="007B62D5" w:rsidRDefault="007B62D5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E45969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76CB19E9" w14:textId="29610F34" w:rsidR="007B62D5" w:rsidRDefault="007B62D5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E45969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68AE0A09" w14:textId="15A50894" w:rsidR="007B62D5" w:rsidRDefault="007B62D5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82833">
              <w:rPr>
                <w:color w:val="auto"/>
                <w:sz w:val="14"/>
                <w:szCs w:val="14"/>
              </w:rPr>
              <w:t>3.</w:t>
            </w:r>
            <w:r w:rsidR="00E45969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77C3E7FD" w14:textId="61069C3A" w:rsidR="007B62D5" w:rsidRDefault="007B62D5" w:rsidP="00784F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9B2FD4">
              <w:rPr>
                <w:color w:val="auto"/>
                <w:sz w:val="14"/>
                <w:szCs w:val="14"/>
              </w:rPr>
              <w:t>3.</w:t>
            </w:r>
            <w:r w:rsidR="007E2083">
              <w:rPr>
                <w:color w:val="auto"/>
                <w:sz w:val="14"/>
                <w:szCs w:val="14"/>
              </w:rPr>
              <w:t>00</w:t>
            </w:r>
          </w:p>
        </w:tc>
      </w:tr>
      <w:tr w:rsidR="004C1D3E" w:rsidRPr="00944FD6" w14:paraId="30F5079E" w14:textId="77777777" w:rsidTr="00E45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5CB84806" w14:textId="0B6AB469" w:rsidR="004C1D3E" w:rsidRPr="004C1D3E" w:rsidRDefault="004C1D3E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 w:rsidRPr="004C1D3E">
              <w:rPr>
                <w:b w:val="0"/>
                <w:bCs w:val="0"/>
                <w:color w:val="auto"/>
                <w:sz w:val="16"/>
              </w:rPr>
              <w:t>35.1+</w:t>
            </w:r>
          </w:p>
        </w:tc>
        <w:tc>
          <w:tcPr>
            <w:tcW w:w="709" w:type="dxa"/>
          </w:tcPr>
          <w:p w14:paraId="24AFEDA4" w14:textId="50B220B3" w:rsidR="004C1D3E" w:rsidRDefault="004C1D3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$2.00</w:t>
            </w:r>
          </w:p>
        </w:tc>
        <w:tc>
          <w:tcPr>
            <w:tcW w:w="709" w:type="dxa"/>
          </w:tcPr>
          <w:p w14:paraId="0C3C6FCB" w14:textId="1382821A" w:rsidR="004C1D3E" w:rsidRDefault="004C1D3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$2.00</w:t>
            </w:r>
          </w:p>
        </w:tc>
        <w:tc>
          <w:tcPr>
            <w:tcW w:w="709" w:type="dxa"/>
          </w:tcPr>
          <w:p w14:paraId="05996F9A" w14:textId="373096C3" w:rsidR="004C1D3E" w:rsidRDefault="004C1D3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$2.00</w:t>
            </w:r>
          </w:p>
        </w:tc>
        <w:tc>
          <w:tcPr>
            <w:tcW w:w="709" w:type="dxa"/>
          </w:tcPr>
          <w:p w14:paraId="6A5B2AE7" w14:textId="4920F55A" w:rsidR="004C1D3E" w:rsidRDefault="004C1D3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$2.00</w:t>
            </w:r>
          </w:p>
        </w:tc>
        <w:tc>
          <w:tcPr>
            <w:tcW w:w="709" w:type="dxa"/>
          </w:tcPr>
          <w:p w14:paraId="4689D674" w14:textId="5DCC52F7" w:rsidR="004C1D3E" w:rsidRDefault="004C1D3E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$2.00</w:t>
            </w:r>
          </w:p>
        </w:tc>
      </w:tr>
      <w:tr w:rsidR="0054359F" w:rsidRPr="00944FD6" w14:paraId="7180F72C" w14:textId="77777777" w:rsidTr="00E4545F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A240926" w14:textId="1AC1B685" w:rsidR="0054359F" w:rsidRDefault="0054359F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6"/>
              </w:rPr>
            </w:pPr>
            <w:r>
              <w:rPr>
                <w:color w:val="auto"/>
                <w:sz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237F9B99" w14:textId="26DC989E" w:rsidR="0054359F" w:rsidRPr="0054359F" w:rsidRDefault="004303F5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>
              <w:rPr>
                <w:b/>
                <w:bCs/>
                <w:color w:val="auto"/>
                <w:sz w:val="14"/>
                <w:szCs w:val="14"/>
              </w:rPr>
              <w:t>See downgrades</w:t>
            </w:r>
          </w:p>
        </w:tc>
      </w:tr>
      <w:tr w:rsidR="00677C48" w:rsidRPr="00944FD6" w14:paraId="6BD5D4E4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61C52B" w14:textId="77777777" w:rsidR="00677C48" w:rsidRPr="00D7412D" w:rsidRDefault="00677C48" w:rsidP="00AE74D8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</w:p>
        </w:tc>
      </w:tr>
    </w:tbl>
    <w:p w14:paraId="0555199B" w14:textId="77777777" w:rsidR="00944FD6" w:rsidRPr="00DB4E0B" w:rsidRDefault="00944FD6" w:rsidP="00944FD6"/>
    <w:p w14:paraId="2CC3FCA4" w14:textId="77777777" w:rsidR="00C9182C" w:rsidRDefault="00C9182C" w:rsidP="00944FD6"/>
    <w:p w14:paraId="75BFF54B" w14:textId="77777777" w:rsidR="00C9182C" w:rsidRPr="00C9182C" w:rsidRDefault="00C9182C" w:rsidP="00C9182C"/>
    <w:tbl>
      <w:tblPr>
        <w:tblStyle w:val="GridTable6Colorful-Accent3"/>
        <w:tblpPr w:leftFromText="180" w:rightFromText="180" w:vertAnchor="text" w:horzAnchor="margin" w:tblpXSpec="center" w:tblpY="1976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073FAB" w14:paraId="7E08BDA2" w14:textId="77777777" w:rsidTr="00897D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1B754C9C" w14:textId="318E3029" w:rsidR="00073FAB" w:rsidRPr="006E6CFE" w:rsidRDefault="00073FAB" w:rsidP="00073FAB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E6CFE">
              <w:rPr>
                <w:color w:val="auto"/>
                <w:sz w:val="14"/>
                <w:szCs w:val="14"/>
              </w:rPr>
              <w:t>Damaged</w:t>
            </w:r>
            <w:r w:rsidR="006E6CFE" w:rsidRPr="006E6CFE">
              <w:rPr>
                <w:color w:val="auto"/>
                <w:sz w:val="14"/>
                <w:szCs w:val="14"/>
              </w:rPr>
              <w:t xml:space="preserve"> Rams</w:t>
            </w:r>
            <w:r w:rsidRPr="006E6CFE">
              <w:rPr>
                <w:color w:val="auto"/>
                <w:sz w:val="14"/>
                <w:szCs w:val="14"/>
              </w:rPr>
              <w:t xml:space="preserve"> </w:t>
            </w:r>
            <w:r w:rsidR="00CC01B1">
              <w:rPr>
                <w:color w:val="auto"/>
                <w:sz w:val="14"/>
                <w:szCs w:val="14"/>
              </w:rPr>
              <w:t>-$0.50</w:t>
            </w:r>
          </w:p>
        </w:tc>
      </w:tr>
      <w:tr w:rsidR="00897D22" w14:paraId="1542281B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2CA37166" w14:textId="77777777" w:rsidR="00897D22" w:rsidRPr="00422E64" w:rsidRDefault="00897D22" w:rsidP="00897D22">
            <w:pPr>
              <w:pStyle w:val="NoSpacing"/>
              <w:tabs>
                <w:tab w:val="left" w:pos="1155"/>
              </w:tabs>
              <w:jc w:val="center"/>
            </w:pPr>
            <w:r>
              <w:t>GOAT</w:t>
            </w:r>
          </w:p>
        </w:tc>
      </w:tr>
      <w:tr w:rsidR="004D7188" w14:paraId="7016D6B7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90F6EB4" w14:textId="77777777" w:rsidR="004D7188" w:rsidRDefault="004D7188" w:rsidP="00897D22">
            <w:pPr>
              <w:pStyle w:val="NoSpacing"/>
              <w:tabs>
                <w:tab w:val="left" w:pos="1155"/>
              </w:tabs>
              <w:jc w:val="center"/>
            </w:pPr>
          </w:p>
        </w:tc>
      </w:tr>
      <w:tr w:rsidR="00897D22" w14:paraId="26478644" w14:textId="77777777" w:rsidTr="009A11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6094351" w14:textId="77777777" w:rsidR="00897D22" w:rsidRPr="00270B8E" w:rsidRDefault="00897D22" w:rsidP="00897D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70B8E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C68340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54A17DF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526B0D47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6FE949B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63BEB58B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14:paraId="32E48BEE" w14:textId="77777777" w:rsidTr="009A11AC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0F6A058" w14:textId="1F6AFB22" w:rsidR="00897D22" w:rsidRPr="00056FDE" w:rsidRDefault="00056FDE" w:rsidP="00056FD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  <w:r w:rsidRPr="00056FDE">
              <w:rPr>
                <w:b w:val="0"/>
                <w:color w:val="auto"/>
                <w:sz w:val="16"/>
                <w:szCs w:val="16"/>
              </w:rPr>
              <w:t>8.1-</w:t>
            </w:r>
            <w:r w:rsidR="007B5D7A" w:rsidRPr="00056FDE">
              <w:rPr>
                <w:b w:val="0"/>
                <w:color w:val="auto"/>
                <w:sz w:val="16"/>
                <w:szCs w:val="16"/>
              </w:rPr>
              <w:t>1</w:t>
            </w:r>
            <w:r w:rsidR="0051671C">
              <w:rPr>
                <w:b w:val="0"/>
                <w:color w:val="auto"/>
                <w:sz w:val="16"/>
                <w:szCs w:val="16"/>
              </w:rPr>
              <w:t>2</w:t>
            </w:r>
            <w:r w:rsidR="00F06584">
              <w:rPr>
                <w:b w:val="0"/>
                <w:color w:val="auto"/>
                <w:sz w:val="16"/>
                <w:szCs w:val="16"/>
              </w:rPr>
              <w:t>.0</w:t>
            </w:r>
          </w:p>
        </w:tc>
        <w:tc>
          <w:tcPr>
            <w:tcW w:w="709" w:type="dxa"/>
          </w:tcPr>
          <w:p w14:paraId="307207F1" w14:textId="45EB1E01" w:rsidR="00897D22" w:rsidRPr="00056FDE" w:rsidRDefault="00056FDE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2.50</w:t>
            </w:r>
          </w:p>
        </w:tc>
        <w:tc>
          <w:tcPr>
            <w:tcW w:w="709" w:type="dxa"/>
          </w:tcPr>
          <w:p w14:paraId="21A77654" w14:textId="59736CFA" w:rsidR="00897D22" w:rsidRPr="00056FDE" w:rsidRDefault="00056FDE" w:rsidP="00056FDE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2.50</w:t>
            </w:r>
          </w:p>
        </w:tc>
        <w:tc>
          <w:tcPr>
            <w:tcW w:w="709" w:type="dxa"/>
          </w:tcPr>
          <w:p w14:paraId="30733CD3" w14:textId="2EBC528D" w:rsidR="00897D22" w:rsidRPr="00056FDE" w:rsidRDefault="00056FDE" w:rsidP="00056FDE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2.50</w:t>
            </w:r>
          </w:p>
        </w:tc>
        <w:tc>
          <w:tcPr>
            <w:tcW w:w="709" w:type="dxa"/>
          </w:tcPr>
          <w:p w14:paraId="4FF128FE" w14:textId="2D8295D2" w:rsidR="00897D22" w:rsidRPr="00056FDE" w:rsidRDefault="00056FDE" w:rsidP="00056FDE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2.50</w:t>
            </w:r>
          </w:p>
        </w:tc>
        <w:tc>
          <w:tcPr>
            <w:tcW w:w="709" w:type="dxa"/>
          </w:tcPr>
          <w:p w14:paraId="71BE76E8" w14:textId="397EDA00" w:rsidR="00897D22" w:rsidRPr="00056FDE" w:rsidRDefault="00056FDE" w:rsidP="00056FDE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2.50</w:t>
            </w:r>
          </w:p>
        </w:tc>
      </w:tr>
      <w:tr w:rsidR="00ED6125" w14:paraId="4BB1EFAB" w14:textId="77777777" w:rsidTr="009A11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719AFB9" w14:textId="11834841" w:rsidR="00ED6125" w:rsidRPr="00ED6125" w:rsidRDefault="00ED6125" w:rsidP="007B5D7A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  <w:szCs w:val="16"/>
              </w:rPr>
            </w:pPr>
            <w:r w:rsidRPr="00ED6125">
              <w:rPr>
                <w:b w:val="0"/>
                <w:bCs w:val="0"/>
                <w:color w:val="auto"/>
                <w:sz w:val="16"/>
                <w:szCs w:val="16"/>
              </w:rPr>
              <w:t>1</w:t>
            </w:r>
            <w:r w:rsidR="0051671C">
              <w:rPr>
                <w:b w:val="0"/>
                <w:bCs w:val="0"/>
                <w:color w:val="auto"/>
                <w:sz w:val="16"/>
                <w:szCs w:val="16"/>
              </w:rPr>
              <w:t>2</w:t>
            </w:r>
            <w:r w:rsidRPr="00ED6125">
              <w:rPr>
                <w:b w:val="0"/>
                <w:bCs w:val="0"/>
                <w:color w:val="auto"/>
                <w:sz w:val="16"/>
                <w:szCs w:val="16"/>
              </w:rPr>
              <w:t>.1-</w:t>
            </w:r>
            <w:r w:rsidR="0030404C">
              <w:rPr>
                <w:b w:val="0"/>
                <w:bCs w:val="0"/>
                <w:color w:val="auto"/>
                <w:sz w:val="16"/>
                <w:szCs w:val="16"/>
              </w:rPr>
              <w:t>30+</w:t>
            </w:r>
          </w:p>
        </w:tc>
        <w:tc>
          <w:tcPr>
            <w:tcW w:w="709" w:type="dxa"/>
          </w:tcPr>
          <w:p w14:paraId="6F772EBC" w14:textId="1BF31CCD" w:rsidR="00ED6125" w:rsidRPr="00056FDE" w:rsidRDefault="00ED6125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3.00</w:t>
            </w:r>
          </w:p>
        </w:tc>
        <w:tc>
          <w:tcPr>
            <w:tcW w:w="709" w:type="dxa"/>
          </w:tcPr>
          <w:p w14:paraId="4A48DD07" w14:textId="1F52BEB9" w:rsidR="00ED6125" w:rsidRPr="00056FDE" w:rsidRDefault="009B2FD4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3.00</w:t>
            </w:r>
          </w:p>
        </w:tc>
        <w:tc>
          <w:tcPr>
            <w:tcW w:w="709" w:type="dxa"/>
          </w:tcPr>
          <w:p w14:paraId="685443C3" w14:textId="2908213A" w:rsidR="00ED6125" w:rsidRPr="00056FDE" w:rsidRDefault="00ED6125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3.00</w:t>
            </w:r>
          </w:p>
        </w:tc>
        <w:tc>
          <w:tcPr>
            <w:tcW w:w="709" w:type="dxa"/>
          </w:tcPr>
          <w:p w14:paraId="03B8711A" w14:textId="4F9B3842" w:rsidR="00ED6125" w:rsidRPr="00056FDE" w:rsidRDefault="00ED6125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3.00</w:t>
            </w:r>
          </w:p>
        </w:tc>
        <w:tc>
          <w:tcPr>
            <w:tcW w:w="709" w:type="dxa"/>
          </w:tcPr>
          <w:p w14:paraId="55D79D14" w14:textId="485DC769" w:rsidR="00ED6125" w:rsidRPr="00056FDE" w:rsidRDefault="00ED6125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30404C">
              <w:rPr>
                <w:color w:val="auto"/>
                <w:sz w:val="14"/>
                <w:szCs w:val="14"/>
              </w:rPr>
              <w:t>3.00</w:t>
            </w:r>
          </w:p>
        </w:tc>
      </w:tr>
      <w:tr w:rsidR="009A11AC" w14:paraId="6EE5CE2B" w14:textId="77777777" w:rsidTr="009A11AC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1DE07BEE" w14:textId="1CED2F4D" w:rsidR="009A11AC" w:rsidRDefault="009A11AC" w:rsidP="007B5D7A">
            <w:pPr>
              <w:pStyle w:val="NoSpacing"/>
              <w:tabs>
                <w:tab w:val="left" w:pos="1155"/>
              </w:tabs>
              <w:rPr>
                <w:color w:val="auto"/>
                <w:sz w:val="16"/>
                <w:szCs w:val="16"/>
              </w:rPr>
            </w:pPr>
            <w:r>
              <w:rPr>
                <w:color w:val="auto"/>
                <w:sz w:val="16"/>
                <w:szCs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13A653B4" w14:textId="77EC286A" w:rsidR="009A11AC" w:rsidRPr="009A11AC" w:rsidRDefault="004303F5" w:rsidP="009A11AC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>
              <w:rPr>
                <w:b/>
                <w:bCs/>
                <w:color w:val="auto"/>
                <w:sz w:val="14"/>
                <w:szCs w:val="14"/>
              </w:rPr>
              <w:t>See downgrades</w:t>
            </w:r>
          </w:p>
        </w:tc>
      </w:tr>
      <w:tr w:rsidR="00897D22" w14:paraId="4EAAF685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10921136" w14:textId="77777777" w:rsidR="007B5D7A" w:rsidRPr="00BD11A5" w:rsidRDefault="007B5D7A" w:rsidP="00897D22">
            <w:pPr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GOATS UNDER 10KG THAT CAN’T BE PROCESSED, DO NOT SEND TO THE PLANT.</w:t>
            </w:r>
          </w:p>
        </w:tc>
      </w:tr>
    </w:tbl>
    <w:tbl>
      <w:tblPr>
        <w:tblStyle w:val="GridTable6Colorful-Accent3"/>
        <w:tblpPr w:leftFromText="180" w:rightFromText="180" w:vertAnchor="text" w:horzAnchor="margin" w:tblpXSpec="center" w:tblpY="10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5C14C9" w14:paraId="50F32B2B" w14:textId="77777777" w:rsidTr="005C14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0CC08677" w14:textId="78AE81B3" w:rsidR="005C14C9" w:rsidRPr="00422E64" w:rsidRDefault="006B5ED4" w:rsidP="005C14C9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ADULT </w:t>
            </w:r>
            <w:r w:rsidR="005C14C9">
              <w:t>RAM</w:t>
            </w:r>
            <w:r>
              <w:t>S</w:t>
            </w:r>
          </w:p>
        </w:tc>
      </w:tr>
      <w:tr w:rsidR="005C14C9" w14:paraId="42701F81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BCBE358" w14:textId="77777777" w:rsidR="005C14C9" w:rsidRPr="00944FD6" w:rsidRDefault="005C14C9" w:rsidP="005C14C9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77DD6ED2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FS1-2</w:t>
            </w:r>
          </w:p>
        </w:tc>
        <w:tc>
          <w:tcPr>
            <w:tcW w:w="732" w:type="dxa"/>
          </w:tcPr>
          <w:p w14:paraId="04F175E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FS3-4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3E453CC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013A06B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2A20ABE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55C5B" w14:paraId="07E80ED6" w14:textId="77777777" w:rsidTr="005C14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2419A4E" w14:textId="0626B135" w:rsidR="00655C5B" w:rsidRPr="00655C5B" w:rsidRDefault="00655C5B" w:rsidP="005C14C9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10.1-</w:t>
            </w:r>
            <w:r w:rsidR="00073FAB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33" w:type="dxa"/>
          </w:tcPr>
          <w:p w14:paraId="49C95B35" w14:textId="454F599C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DC3B59">
              <w:rPr>
                <w:color w:val="auto"/>
                <w:sz w:val="14"/>
                <w:szCs w:val="14"/>
              </w:rPr>
              <w:t>2.50</w:t>
            </w:r>
          </w:p>
        </w:tc>
        <w:tc>
          <w:tcPr>
            <w:tcW w:w="732" w:type="dxa"/>
          </w:tcPr>
          <w:p w14:paraId="4CBCD4EC" w14:textId="2286264F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DC3B59">
              <w:rPr>
                <w:color w:val="auto"/>
                <w:sz w:val="14"/>
                <w:szCs w:val="14"/>
              </w:rPr>
              <w:t>2.50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03414551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7A0CF742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5E76A014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5C14C9" w14:paraId="3B818325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27561A1" w14:textId="5A2C0410" w:rsidR="005C14C9" w:rsidRPr="001B212F" w:rsidRDefault="005C14C9" w:rsidP="005C14C9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</w:t>
            </w:r>
            <w:r w:rsidR="00073FAB">
              <w:rPr>
                <w:b w:val="0"/>
                <w:color w:val="auto"/>
                <w:sz w:val="16"/>
              </w:rPr>
              <w:t>.0+</w:t>
            </w:r>
          </w:p>
        </w:tc>
        <w:tc>
          <w:tcPr>
            <w:tcW w:w="733" w:type="dxa"/>
          </w:tcPr>
          <w:p w14:paraId="4C2F43D7" w14:textId="1F0ED08B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073FAB">
              <w:rPr>
                <w:color w:val="auto"/>
                <w:sz w:val="14"/>
                <w:szCs w:val="14"/>
              </w:rPr>
              <w:t>1</w:t>
            </w:r>
            <w:r>
              <w:rPr>
                <w:color w:val="auto"/>
                <w:sz w:val="14"/>
                <w:szCs w:val="14"/>
              </w:rPr>
              <w:t>.</w:t>
            </w:r>
            <w:r w:rsidR="00975F64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</w:tcPr>
          <w:p w14:paraId="4C4A6D97" w14:textId="4A6B6849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</w:t>
            </w:r>
            <w:r w:rsidR="00975F64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5E5B1591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6757421A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198FC4E7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</w:tbl>
    <w:p w14:paraId="0FC0251C" w14:textId="34876E48" w:rsidR="00ED7C90" w:rsidRPr="00B35AA4" w:rsidRDefault="005C14C9" w:rsidP="00C9182C">
      <w:pPr>
        <w:rPr>
          <w:u w:val="single"/>
        </w:rPr>
      </w:pP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4B878E" wp14:editId="7677B1D2">
                <wp:simplePos x="0" y="0"/>
                <wp:positionH relativeFrom="margin">
                  <wp:posOffset>6183630</wp:posOffset>
                </wp:positionH>
                <wp:positionV relativeFrom="paragraph">
                  <wp:posOffset>1129030</wp:posOffset>
                </wp:positionV>
                <wp:extent cx="3200400" cy="1666875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10821B" w14:textId="77777777" w:rsidR="00C308AE" w:rsidRPr="00073FAB" w:rsidRDefault="00C308AE" w:rsidP="00C308AE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16"/>
                                <w:szCs w:val="16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3FAB">
                              <w:rPr>
                                <w:rFonts w:ascii="Verdana" w:hAnsi="Verdana"/>
                                <w:b/>
                                <w:color w:val="0070C0"/>
                                <w:sz w:val="16"/>
                                <w:szCs w:val="16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COMMENTARY</w:t>
                            </w:r>
                          </w:p>
                          <w:p w14:paraId="716DC44C" w14:textId="73E9DFEB" w:rsidR="00E5059E" w:rsidRPr="00E30C4D" w:rsidRDefault="0051592F" w:rsidP="00E30C4D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Old Season Lambs -</w:t>
                            </w:r>
                            <w:r w:rsidR="006B6CBD">
                              <w:rPr>
                                <w:b/>
                                <w:sz w:val="14"/>
                                <w:szCs w:val="14"/>
                              </w:rPr>
                              <w:t>8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0c/kg discuss with buyers.</w:t>
                            </w:r>
                          </w:p>
                          <w:p w14:paraId="34DFF5F4" w14:textId="77777777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N/C = No Change</w:t>
                            </w:r>
                          </w:p>
                          <w:p w14:paraId="0EEB5980" w14:textId="77777777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V/C = Various Changes</w:t>
                            </w:r>
                          </w:p>
                          <w:p w14:paraId="75D53E64" w14:textId="77777777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N/G = New Grid</w:t>
                            </w:r>
                          </w:p>
                          <w:p w14:paraId="10C779B1" w14:textId="77777777" w:rsidR="009837B4" w:rsidRPr="00500BFA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WFAL0024 -BRM Lairage PIC</w:t>
                            </w:r>
                          </w:p>
                          <w:p w14:paraId="4F943C6A" w14:textId="6BFB962A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WJWL0240 – BRM Paddock 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B878E" id="Text Box 24" o:spid="_x0000_s1028" type="#_x0000_t202" style="position:absolute;margin-left:486.9pt;margin-top:88.9pt;width:252pt;height:131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5WLGw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" filled="f" stroked="f" strokeweight=".5pt">
                <v:textbox>
                  <w:txbxContent>
                    <w:p w14:paraId="6610821B" w14:textId="77777777" w:rsidR="00C308AE" w:rsidRPr="00073FAB" w:rsidRDefault="00C308AE" w:rsidP="00C308AE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16"/>
                          <w:szCs w:val="16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3FAB">
                        <w:rPr>
                          <w:rFonts w:ascii="Verdana" w:hAnsi="Verdana"/>
                          <w:b/>
                          <w:color w:val="0070C0"/>
                          <w:sz w:val="16"/>
                          <w:szCs w:val="16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COMMENTARY</w:t>
                      </w:r>
                    </w:p>
                    <w:p w14:paraId="716DC44C" w14:textId="73E9DFEB" w:rsidR="00E5059E" w:rsidRPr="00E30C4D" w:rsidRDefault="0051592F" w:rsidP="00E30C4D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Old Season Lambs -</w:t>
                      </w:r>
                      <w:r w:rsidR="006B6CBD">
                        <w:rPr>
                          <w:b/>
                          <w:sz w:val="14"/>
                          <w:szCs w:val="14"/>
                        </w:rPr>
                        <w:t>8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0c/kg discuss with buyers.</w:t>
                      </w:r>
                    </w:p>
                    <w:p w14:paraId="34DFF5F4" w14:textId="77777777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N/C = No Change</w:t>
                      </w:r>
                    </w:p>
                    <w:p w14:paraId="0EEB5980" w14:textId="77777777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V/C = Various Changes</w:t>
                      </w:r>
                    </w:p>
                    <w:p w14:paraId="75D53E64" w14:textId="77777777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N/G = New Grid</w:t>
                      </w:r>
                    </w:p>
                    <w:p w14:paraId="10C779B1" w14:textId="77777777" w:rsidR="009837B4" w:rsidRPr="00500BFA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WFAL0024 -BRM Lairage PIC</w:t>
                      </w:r>
                    </w:p>
                    <w:p w14:paraId="4F943C6A" w14:textId="6BFB962A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WJWL0240 – BRM Paddock PIC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DCFF59" wp14:editId="46218359">
                <wp:simplePos x="0" y="0"/>
                <wp:positionH relativeFrom="margin">
                  <wp:posOffset>335280</wp:posOffset>
                </wp:positionH>
                <wp:positionV relativeFrom="paragraph">
                  <wp:posOffset>1977390</wp:posOffset>
                </wp:positionV>
                <wp:extent cx="2480310" cy="126682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2F32E" w14:textId="7E02D497" w:rsidR="0056797C" w:rsidRPr="00C9182C" w:rsidRDefault="0056797C" w:rsidP="009508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182C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BRM BUY</w:t>
                            </w:r>
                            <w:r w:rsidR="00DD0C4F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ING TEAM</w:t>
                            </w:r>
                          </w:p>
                          <w:p w14:paraId="4D2820E6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62D6A3A2" w14:textId="77777777" w:rsidR="00A5606F" w:rsidRPr="003C7601" w:rsidRDefault="00A5606F" w:rsidP="00A5606F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Chris Medcalf 0427 423 232 (Central)</w:t>
                            </w:r>
                          </w:p>
                          <w:p w14:paraId="5F50579D" w14:textId="77777777" w:rsidR="00A5606F" w:rsidRPr="003C7601" w:rsidRDefault="00A5606F" w:rsidP="00A5606F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Steve Forrest 0429 951 117 (Northern)</w:t>
                            </w:r>
                          </w:p>
                          <w:p w14:paraId="15F1FBAD" w14:textId="77777777" w:rsidR="00CB0D89" w:rsidRDefault="00CB0D8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C200963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4151B64" w14:textId="77777777" w:rsidR="0056797C" w:rsidRPr="00B60936" w:rsidRDefault="006C12DD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  <w:r w:rsidRPr="00F53A19">
                              <w:rPr>
                                <w:sz w:val="16"/>
                                <w:szCs w:val="18"/>
                              </w:rPr>
                              <w:tab/>
                            </w:r>
                          </w:p>
                          <w:p w14:paraId="68C8B20D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6639E1F" w14:textId="77777777" w:rsidR="0056797C" w:rsidRPr="00C5634F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color w:val="auto"/>
                                <w:sz w:val="16"/>
                                <w:szCs w:val="18"/>
                              </w:rPr>
                            </w:pPr>
                          </w:p>
                          <w:p w14:paraId="66B5FFB3" w14:textId="77777777" w:rsidR="0056797C" w:rsidRPr="00F53A19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F1F5A5B" w14:textId="77777777" w:rsidR="0056797C" w:rsidRPr="001B59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CFF59" id="Text Box 15" o:spid="_x0000_s1029" type="#_x0000_t202" style="position:absolute;margin-left:26.4pt;margin-top:155.7pt;width:195.3pt;height:99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" filled="f" stroked="f" strokeweight=".5pt">
                <v:textbox>
                  <w:txbxContent>
                    <w:p w14:paraId="55B2F32E" w14:textId="7E02D497" w:rsidR="0056797C" w:rsidRPr="00C9182C" w:rsidRDefault="0056797C" w:rsidP="0095087C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182C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BRM BUY</w:t>
                      </w:r>
                      <w:r w:rsidR="00DD0C4F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ING TEAM</w:t>
                      </w:r>
                    </w:p>
                    <w:p w14:paraId="4D2820E6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62D6A3A2" w14:textId="77777777" w:rsidR="00A5606F" w:rsidRPr="003C7601" w:rsidRDefault="00A5606F" w:rsidP="00A5606F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>Chris Medcalf 0427 423 232 (Central)</w:t>
                      </w:r>
                    </w:p>
                    <w:p w14:paraId="5F50579D" w14:textId="77777777" w:rsidR="00A5606F" w:rsidRPr="003C7601" w:rsidRDefault="00A5606F" w:rsidP="00A5606F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>Steve Forrest 0429 951 117 (Northern)</w:t>
                      </w:r>
                    </w:p>
                    <w:p w14:paraId="15F1FBAD" w14:textId="77777777" w:rsidR="00CB0D89" w:rsidRDefault="00CB0D8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C200963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4151B64" w14:textId="77777777" w:rsidR="0056797C" w:rsidRPr="00B60936" w:rsidRDefault="006C12DD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  <w:r w:rsidRPr="00F53A19">
                        <w:rPr>
                          <w:sz w:val="16"/>
                          <w:szCs w:val="18"/>
                        </w:rPr>
                        <w:tab/>
                      </w:r>
                    </w:p>
                    <w:p w14:paraId="68C8B20D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6639E1F" w14:textId="77777777" w:rsidR="0056797C" w:rsidRPr="00C5634F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color w:val="auto"/>
                          <w:sz w:val="16"/>
                          <w:szCs w:val="18"/>
                        </w:rPr>
                      </w:pPr>
                    </w:p>
                    <w:p w14:paraId="66B5FFB3" w14:textId="77777777" w:rsidR="0056797C" w:rsidRPr="00F53A19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8"/>
                          <w:szCs w:val="18"/>
                        </w:rPr>
                      </w:pPr>
                    </w:p>
                    <w:p w14:paraId="6F1F5A5B" w14:textId="77777777" w:rsidR="0056797C" w:rsidRPr="001B59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6DB4"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9E31C3" wp14:editId="5BF58DB8">
                <wp:simplePos x="0" y="0"/>
                <wp:positionH relativeFrom="margin">
                  <wp:posOffset>-116205</wp:posOffset>
                </wp:positionH>
                <wp:positionV relativeFrom="paragraph">
                  <wp:posOffset>262890</wp:posOffset>
                </wp:positionV>
                <wp:extent cx="2867025" cy="153352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51105" w14:textId="77777777" w:rsidR="0056797C" w:rsidRPr="004B1DDF" w:rsidRDefault="004160AA" w:rsidP="0025321B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1DDF"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CONDITIONS</w:t>
                            </w:r>
                          </w:p>
                          <w:p w14:paraId="01EAD712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color w:val="0070C0"/>
                                <w:sz w:val="14"/>
                                <w:szCs w:val="16"/>
                                <w:u w:val="single"/>
                                <w:vertAlign w:val="sub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9497088" w14:textId="77777777" w:rsidR="00534DB5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>All stock to be delivered to Beaufort River Meat</w:t>
                            </w:r>
                            <w:r w:rsidR="00890036">
                              <w:rPr>
                                <w:sz w:val="16"/>
                                <w:szCs w:val="20"/>
                              </w:rPr>
                              <w:t>s</w:t>
                            </w:r>
                          </w:p>
                          <w:p w14:paraId="016EE495" w14:textId="532424C5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All stock must be accompanied with the latest </w:t>
                            </w:r>
                            <w:r w:rsidR="00F82B6C" w:rsidRPr="004160AA">
                              <w:rPr>
                                <w:sz w:val="16"/>
                                <w:szCs w:val="20"/>
                              </w:rPr>
                              <w:t>NVD.</w:t>
                            </w:r>
                          </w:p>
                          <w:p w14:paraId="1643E413" w14:textId="501EE131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to be appropriately drained before </w:t>
                            </w:r>
                            <w:r w:rsidR="00F82B6C" w:rsidRPr="004160AA">
                              <w:rPr>
                                <w:sz w:val="16"/>
                                <w:szCs w:val="20"/>
                              </w:rPr>
                              <w:t>transport.</w:t>
                            </w:r>
                          </w:p>
                          <w:p w14:paraId="45916C5E" w14:textId="2C6AC8E3" w:rsidR="004160AA" w:rsidRPr="004160AA" w:rsidRDefault="004160AA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requiring crutching will incur a cost to </w:t>
                            </w:r>
                            <w:r w:rsidR="00E359CB">
                              <w:rPr>
                                <w:sz w:val="16"/>
                                <w:szCs w:val="20"/>
                              </w:rPr>
                              <w:t xml:space="preserve">the 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grower or can be </w:t>
                            </w:r>
                            <w:r w:rsidR="00F82B6C" w:rsidRPr="004160AA">
                              <w:rPr>
                                <w:sz w:val="16"/>
                                <w:szCs w:val="20"/>
                              </w:rPr>
                              <w:t>rejected.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 </w:t>
                            </w:r>
                          </w:p>
                          <w:p w14:paraId="76F731B7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043B40A8" w14:textId="77777777" w:rsidR="004160AA" w:rsidRPr="004160AA" w:rsidRDefault="004160AA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E31C3" id="Text Box 1" o:spid="_x0000_s1030" type="#_x0000_t202" style="position:absolute;margin-left:-9.15pt;margin-top:20.7pt;width:225.75pt;height:1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" filled="f" stroked="f" strokeweight=".5pt">
                <v:textbox>
                  <w:txbxContent>
                    <w:p w14:paraId="6E851105" w14:textId="77777777" w:rsidR="0056797C" w:rsidRPr="004B1DDF" w:rsidRDefault="004160AA" w:rsidP="0025321B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B1DDF"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CONDITIONS</w:t>
                      </w:r>
                    </w:p>
                    <w:p w14:paraId="01EAD712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color w:val="0070C0"/>
                          <w:sz w:val="14"/>
                          <w:szCs w:val="16"/>
                          <w:u w:val="single"/>
                          <w:vertAlign w:val="sub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9497088" w14:textId="77777777" w:rsidR="00534DB5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>All stock to be delivered to Beaufort River Meat</w:t>
                      </w:r>
                      <w:r w:rsidR="00890036">
                        <w:rPr>
                          <w:sz w:val="16"/>
                          <w:szCs w:val="20"/>
                        </w:rPr>
                        <w:t>s</w:t>
                      </w:r>
                    </w:p>
                    <w:p w14:paraId="016EE495" w14:textId="532424C5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All stock must be accompanied with the latest </w:t>
                      </w:r>
                      <w:r w:rsidR="00F82B6C" w:rsidRPr="004160AA">
                        <w:rPr>
                          <w:sz w:val="16"/>
                          <w:szCs w:val="20"/>
                        </w:rPr>
                        <w:t>NVD.</w:t>
                      </w:r>
                    </w:p>
                    <w:p w14:paraId="1643E413" w14:textId="501EE131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to be appropriately drained before </w:t>
                      </w:r>
                      <w:r w:rsidR="00F82B6C" w:rsidRPr="004160AA">
                        <w:rPr>
                          <w:sz w:val="16"/>
                          <w:szCs w:val="20"/>
                        </w:rPr>
                        <w:t>transport.</w:t>
                      </w:r>
                    </w:p>
                    <w:p w14:paraId="45916C5E" w14:textId="2C6AC8E3" w:rsidR="004160AA" w:rsidRPr="004160AA" w:rsidRDefault="004160AA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requiring crutching will incur a cost to </w:t>
                      </w:r>
                      <w:r w:rsidR="00E359CB">
                        <w:rPr>
                          <w:sz w:val="16"/>
                          <w:szCs w:val="20"/>
                        </w:rPr>
                        <w:t xml:space="preserve">the 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grower or can be </w:t>
                      </w:r>
                      <w:r w:rsidR="00F82B6C" w:rsidRPr="004160AA">
                        <w:rPr>
                          <w:sz w:val="16"/>
                          <w:szCs w:val="20"/>
                        </w:rPr>
                        <w:t>rejected.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 </w:t>
                      </w:r>
                    </w:p>
                    <w:p w14:paraId="76F731B7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  <w:p w14:paraId="043B40A8" w14:textId="77777777" w:rsidR="004160AA" w:rsidRPr="004160AA" w:rsidRDefault="004160AA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ED7C90" w:rsidRPr="00B35AA4" w:rsidSect="00323E94">
      <w:headerReference w:type="default" r:id="rId13"/>
      <w:footerReference w:type="default" r:id="rId14"/>
      <w:headerReference w:type="first" r:id="rId15"/>
      <w:footerReference w:type="first" r:id="rId16"/>
      <w:pgSz w:w="15840" w:h="12240" w:orient="landscape" w:code="1"/>
      <w:pgMar w:top="567" w:right="567" w:bottom="567" w:left="567" w:header="431" w:footer="57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DAEB2D" w14:textId="77777777" w:rsidR="009F32A7" w:rsidRDefault="009F32A7" w:rsidP="0037743C">
      <w:pPr>
        <w:spacing w:after="0" w:line="240" w:lineRule="auto"/>
      </w:pPr>
      <w:r>
        <w:separator/>
      </w:r>
    </w:p>
  </w:endnote>
  <w:endnote w:type="continuationSeparator" w:id="0">
    <w:p w14:paraId="26D7D0E7" w14:textId="77777777" w:rsidR="009F32A7" w:rsidRDefault="009F32A7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60B69" w14:textId="77777777" w:rsidR="00E70F11" w:rsidRDefault="00E70F11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71552" behindDoc="1" locked="0" layoutInCell="1" allowOverlap="1" wp14:anchorId="1641AC10" wp14:editId="7072AB04">
          <wp:simplePos x="0" y="0"/>
          <wp:positionH relativeFrom="margin">
            <wp:posOffset>-438150</wp:posOffset>
          </wp:positionH>
          <wp:positionV relativeFrom="paragraph">
            <wp:posOffset>-1242695</wp:posOffset>
          </wp:positionV>
          <wp:extent cx="9061450" cy="1775460"/>
          <wp:effectExtent l="0" t="0" r="6350" b="0"/>
          <wp:wrapTight wrapText="bothSides">
            <wp:wrapPolygon edited="0">
              <wp:start x="0" y="0"/>
              <wp:lineTo x="0" y="21322"/>
              <wp:lineTo x="21570" y="21322"/>
              <wp:lineTo x="21570" y="0"/>
              <wp:lineTo x="0" y="0"/>
            </wp:wrapPolygon>
          </wp:wrapTight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ellard Wave 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61450" cy="1775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C88CF" w14:textId="58BD3FE6" w:rsidR="00DC530F" w:rsidRDefault="00E97D15" w:rsidP="000F3614">
    <w:pPr>
      <w:pStyle w:val="Footer"/>
      <w:tabs>
        <w:tab w:val="center" w:pos="750"/>
      </w:tabs>
      <w:rPr>
        <w:noProof/>
      </w:rPr>
    </w:pPr>
    <w:r>
      <w:rPr>
        <w:noProof/>
      </w:rPr>
      <w:drawing>
        <wp:anchor distT="0" distB="0" distL="114300" distR="114300" simplePos="0" relativeHeight="251704320" behindDoc="1" locked="0" layoutInCell="1" allowOverlap="1" wp14:anchorId="30D0B290" wp14:editId="55D43CE9">
          <wp:simplePos x="0" y="0"/>
          <wp:positionH relativeFrom="margin">
            <wp:posOffset>-340995</wp:posOffset>
          </wp:positionH>
          <wp:positionV relativeFrom="paragraph">
            <wp:posOffset>-531495</wp:posOffset>
          </wp:positionV>
          <wp:extent cx="6658610" cy="1524000"/>
          <wp:effectExtent l="0" t="0" r="8890" b="0"/>
          <wp:wrapTight wrapText="bothSides">
            <wp:wrapPolygon edited="0">
              <wp:start x="0" y="0"/>
              <wp:lineTo x="0" y="21330"/>
              <wp:lineTo x="21567" y="21330"/>
              <wp:lineTo x="21567" y="0"/>
              <wp:lineTo x="0" y="0"/>
            </wp:wrapPolygon>
          </wp:wrapTight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781" b="47067"/>
                  <a:stretch/>
                </pic:blipFill>
                <pic:spPr bwMode="auto">
                  <a:xfrm>
                    <a:off x="0" y="0"/>
                    <a:ext cx="6658610" cy="1524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br/>
    </w:r>
    <w:r w:rsidR="0022625C">
      <w:rPr>
        <w:noProof/>
        <w:sz w:val="16"/>
        <w:lang w:val="en-AU" w:eastAsia="en-AU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7B0849D" wp14:editId="356AC849">
              <wp:simplePos x="0" y="0"/>
              <wp:positionH relativeFrom="column">
                <wp:posOffset>6914515</wp:posOffset>
              </wp:positionH>
              <wp:positionV relativeFrom="paragraph">
                <wp:posOffset>-615950</wp:posOffset>
              </wp:positionV>
              <wp:extent cx="2178160" cy="572493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78160" cy="57249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565ACA0" w14:textId="77777777" w:rsidR="000F3614" w:rsidRPr="000F3614" w:rsidRDefault="000F3614">
                          <w:pPr>
                            <w:contextualSpacing/>
                            <w:rPr>
                              <w:sz w:val="12"/>
                              <w:szCs w:val="16"/>
                            </w:rPr>
                          </w:pPr>
                          <w:r w:rsidRPr="000F3614">
                            <w:rPr>
                              <w:rFonts w:ascii="Verdana" w:hAnsi="Verdana"/>
                              <w:b/>
                              <w:color w:val="0070C0"/>
                              <w:sz w:val="18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Delivery Times</w:t>
                          </w:r>
                        </w:p>
                        <w:p w14:paraId="189C5716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 xml:space="preserve">Monday-Friday: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7am to 4p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m</w:t>
                          </w:r>
                        </w:p>
                        <w:p w14:paraId="40C59C1E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 w:rsidRPr="000F3614">
                            <w:rPr>
                              <w:sz w:val="16"/>
                              <w:szCs w:val="16"/>
                            </w:rPr>
                            <w:t>Sunday/Public Holiday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s: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8am to 2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pm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7B0849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1" type="#_x0000_t202" style="position:absolute;margin-left:544.45pt;margin-top:-48.5pt;width:171.5pt;height:45.1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" fillcolor="white [3201]" stroked="f" strokeweight=".5pt">
              <v:textbox>
                <w:txbxContent>
                  <w:p w14:paraId="3565ACA0" w14:textId="77777777" w:rsidR="000F3614" w:rsidRPr="000F3614" w:rsidRDefault="000F3614">
                    <w:pPr>
                      <w:contextualSpacing/>
                      <w:rPr>
                        <w:sz w:val="12"/>
                        <w:szCs w:val="16"/>
                      </w:rPr>
                    </w:pPr>
                    <w:r w:rsidRPr="000F3614">
                      <w:rPr>
                        <w:rFonts w:ascii="Verdana" w:hAnsi="Verdana"/>
                        <w:b/>
                        <w:color w:val="0070C0"/>
                        <w:sz w:val="18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Delivery Times</w:t>
                    </w:r>
                  </w:p>
                  <w:p w14:paraId="189C5716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Monday-Friday: </w:t>
                    </w:r>
                    <w:r w:rsidR="002F45F2">
                      <w:rPr>
                        <w:sz w:val="16"/>
                        <w:szCs w:val="16"/>
                      </w:rPr>
                      <w:t>7am to 4p</w:t>
                    </w:r>
                    <w:r w:rsidRPr="000F3614">
                      <w:rPr>
                        <w:sz w:val="16"/>
                        <w:szCs w:val="16"/>
                      </w:rPr>
                      <w:t>m</w:t>
                    </w:r>
                  </w:p>
                  <w:p w14:paraId="40C59C1E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 w:rsidRPr="000F3614">
                      <w:rPr>
                        <w:sz w:val="16"/>
                        <w:szCs w:val="16"/>
                      </w:rPr>
                      <w:t>Sunday/Public Holiday</w:t>
                    </w:r>
                    <w:r>
                      <w:rPr>
                        <w:sz w:val="16"/>
                        <w:szCs w:val="16"/>
                      </w:rPr>
                      <w:t xml:space="preserve">s: </w:t>
                    </w:r>
                    <w:r w:rsidR="002F45F2">
                      <w:rPr>
                        <w:sz w:val="16"/>
                        <w:szCs w:val="16"/>
                      </w:rPr>
                      <w:t>8am to 2</w:t>
                    </w:r>
                    <w:r w:rsidRPr="000F3614">
                      <w:rPr>
                        <w:sz w:val="16"/>
                        <w:szCs w:val="16"/>
                      </w:rPr>
                      <w:t>pm</w:t>
                    </w:r>
                  </w:p>
                </w:txbxContent>
              </v:textbox>
            </v:shape>
          </w:pict>
        </mc:Fallback>
      </mc:AlternateContent>
    </w:r>
  </w:p>
  <w:p w14:paraId="2C8F5DD2" w14:textId="0B65C2A1" w:rsidR="000F3614" w:rsidRPr="000F3614" w:rsidRDefault="000F3614" w:rsidP="000F3614">
    <w:pPr>
      <w:pStyle w:val="Footer"/>
      <w:tabs>
        <w:tab w:val="center" w:pos="750"/>
      </w:tabs>
      <w:rPr>
        <w:sz w:val="16"/>
      </w:rPr>
    </w:pPr>
  </w:p>
  <w:p w14:paraId="130F0819" w14:textId="3A775D4E" w:rsidR="00E70F11" w:rsidRDefault="00E36EF1" w:rsidP="00E36EF1">
    <w:pPr>
      <w:pStyle w:val="Footer"/>
      <w:tabs>
        <w:tab w:val="center" w:pos="75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409E5B" w14:textId="77777777" w:rsidR="009F32A7" w:rsidRDefault="009F32A7" w:rsidP="0037743C">
      <w:pPr>
        <w:spacing w:after="0" w:line="240" w:lineRule="auto"/>
      </w:pPr>
      <w:r>
        <w:separator/>
      </w:r>
    </w:p>
  </w:footnote>
  <w:footnote w:type="continuationSeparator" w:id="0">
    <w:p w14:paraId="0E3319B7" w14:textId="77777777" w:rsidR="009F32A7" w:rsidRDefault="009F32A7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9FDB1" w14:textId="77777777" w:rsidR="003E1E9B" w:rsidRDefault="003E1E9B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7216" behindDoc="1" locked="0" layoutInCell="1" allowOverlap="1" wp14:anchorId="2525F7BE" wp14:editId="3C9E0C1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2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8C7C8AD" id="Fold guide lines" o:spid="_x0000_s1026" alt="Fold guide lines" style="position:absolute;margin-left:0;margin-top:0;width:266.4pt;height:612pt;z-index:-251659264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KINMLh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BCC7A" w14:textId="044D618A" w:rsidR="004600D9" w:rsidRPr="00E36EF1" w:rsidRDefault="00947A2F" w:rsidP="00E36EF1">
    <w:pPr>
      <w:rPr>
        <w:rFonts w:ascii="Verdana" w:hAnsi="Verdana"/>
        <w:b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25A18C9" wp14:editId="1C5B8CDA">
              <wp:simplePos x="0" y="0"/>
              <wp:positionH relativeFrom="page">
                <wp:posOffset>7877175</wp:posOffset>
              </wp:positionH>
              <wp:positionV relativeFrom="paragraph">
                <wp:posOffset>-102234</wp:posOffset>
              </wp:positionV>
              <wp:extent cx="1951990" cy="781050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1990" cy="781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9A17A5" w14:textId="0836C853" w:rsidR="00947A2F" w:rsidRPr="00947A2F" w:rsidRDefault="00947A2F" w:rsidP="00947A2F">
                          <w:pPr>
                            <w:contextualSpacing/>
                            <w:jc w:val="center"/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AMP</w:t>
                          </w:r>
                        </w:p>
                        <w:p w14:paraId="38AFBC58" w14:textId="13B4F88B" w:rsidR="00947A2F" w:rsidRPr="00947A2F" w:rsidRDefault="00947A2F" w:rsidP="00947A2F">
                          <w:pPr>
                            <w:jc w:val="center"/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AUSVISION MEAT PROCESSORS PTY LTD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harsh" dir="t"/>
                      </a:scene3d>
                      <a:sp3d extrusionH="57150" prstMaterial="matte">
                        <a:bevelT w="63500" h="12700" prst="angle"/>
                        <a:contourClr>
                          <a:schemeClr val="bg1">
                            <a:lumMod val="65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25A18C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620.25pt;margin-top:-8.05pt;width:153.7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" filled="f" stroked="f">
              <v:textbox>
                <w:txbxContent>
                  <w:p w14:paraId="0F9A17A5" w14:textId="0836C853" w:rsidR="00947A2F" w:rsidRPr="00947A2F" w:rsidRDefault="00947A2F" w:rsidP="00947A2F">
                    <w:pPr>
                      <w:contextualSpacing/>
                      <w:jc w:val="center"/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AMP</w:t>
                    </w:r>
                  </w:p>
                  <w:p w14:paraId="38AFBC58" w14:textId="13B4F88B" w:rsidR="00947A2F" w:rsidRPr="00947A2F" w:rsidRDefault="00947A2F" w:rsidP="00947A2F">
                    <w:pPr>
                      <w:jc w:val="center"/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AUSVISION MEAT PROCESSORS PTY LTD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787304">
      <w:rPr>
        <w:noProof/>
      </w:rPr>
      <w:drawing>
        <wp:anchor distT="0" distB="0" distL="114300" distR="114300" simplePos="0" relativeHeight="251700224" behindDoc="1" locked="0" layoutInCell="1" allowOverlap="1" wp14:anchorId="7A17A40C" wp14:editId="77FD5A44">
          <wp:simplePos x="0" y="0"/>
          <wp:positionH relativeFrom="margin">
            <wp:posOffset>0</wp:posOffset>
          </wp:positionH>
          <wp:positionV relativeFrom="paragraph">
            <wp:posOffset>-35560</wp:posOffset>
          </wp:positionV>
          <wp:extent cx="2676525" cy="1550670"/>
          <wp:effectExtent l="0" t="0" r="9525" b="0"/>
          <wp:wrapTight wrapText="bothSides">
            <wp:wrapPolygon edited="0">
              <wp:start x="0" y="0"/>
              <wp:lineTo x="0" y="21229"/>
              <wp:lineTo x="21523" y="21229"/>
              <wp:lineTo x="21523" y="0"/>
              <wp:lineTo x="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76525" cy="15506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93F3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7696" behindDoc="1" locked="0" layoutInCell="1" allowOverlap="1" wp14:anchorId="4D7CD0EC" wp14:editId="0835947C">
              <wp:simplePos x="0" y="0"/>
              <wp:positionH relativeFrom="column">
                <wp:posOffset>2983230</wp:posOffset>
              </wp:positionH>
              <wp:positionV relativeFrom="paragraph">
                <wp:posOffset>-254635</wp:posOffset>
              </wp:positionV>
              <wp:extent cx="4581525" cy="704850"/>
              <wp:effectExtent l="0" t="0" r="9525" b="0"/>
              <wp:wrapTight wrapText="bothSides">
                <wp:wrapPolygon edited="0">
                  <wp:start x="0" y="0"/>
                  <wp:lineTo x="0" y="21016"/>
                  <wp:lineTo x="21555" y="21016"/>
                  <wp:lineTo x="21555" y="0"/>
                  <wp:lineTo x="0" y="0"/>
                </wp:wrapPolygon>
              </wp:wrapTight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81525" cy="7048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09CCCC0" w14:textId="77777777" w:rsidR="00493F31" w:rsidRDefault="00493F31">
                          <w:pPr>
                            <w:rPr>
                              <w:rFonts w:ascii="Verdana" w:hAnsi="Verdana"/>
                              <w:b/>
                              <w:color w:val="0070C0"/>
                              <w:sz w:val="16"/>
                              <w:szCs w:val="16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6A678D22" w14:textId="77777777" w:rsidR="00E36EF1" w:rsidRPr="00E36EF1" w:rsidRDefault="00E36EF1">
                          <w:pPr>
                            <w:rPr>
                              <w:color w:val="0070C0"/>
                              <w:u w:val="single"/>
                            </w:rPr>
                          </w:pPr>
                          <w:r w:rsidRPr="00E36EF1">
                            <w:rPr>
                              <w:rFonts w:ascii="Verdana" w:hAnsi="Verdana"/>
                              <w:b/>
                              <w:color w:val="0070C0"/>
                              <w:sz w:val="40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WEIGHT AND GRADE PRICING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7CD0EC" id="Text Box 5" o:spid="_x0000_s1032" type="#_x0000_t202" style="position:absolute;margin-left:234.9pt;margin-top:-20.05pt;width:360.75pt;height:55.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" fillcolor="white [3201]" stroked="f" strokeweight=".5pt">
              <v:textbox>
                <w:txbxContent>
                  <w:p w14:paraId="109CCCC0" w14:textId="77777777" w:rsidR="00493F31" w:rsidRDefault="00493F31">
                    <w:pPr>
                      <w:rPr>
                        <w:rFonts w:ascii="Verdana" w:hAnsi="Verdana"/>
                        <w:b/>
                        <w:color w:val="0070C0"/>
                        <w:sz w:val="16"/>
                        <w:szCs w:val="16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6A678D22" w14:textId="77777777" w:rsidR="00E36EF1" w:rsidRPr="00E36EF1" w:rsidRDefault="00E36EF1">
                    <w:pPr>
                      <w:rPr>
                        <w:color w:val="0070C0"/>
                        <w:u w:val="single"/>
                      </w:rPr>
                    </w:pPr>
                    <w:r w:rsidRPr="00E36EF1">
                      <w:rPr>
                        <w:rFonts w:ascii="Verdana" w:hAnsi="Verdana"/>
                        <w:b/>
                        <w:color w:val="0070C0"/>
                        <w:sz w:val="40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WEIGHT AND GRADE PRICING</w:t>
                    </w:r>
                  </w:p>
                </w:txbxContent>
              </v:textbox>
              <w10:wrap type="tight"/>
            </v:shape>
          </w:pict>
        </mc:Fallback>
      </mc:AlternateContent>
    </w:r>
    <w:r w:rsidR="00CD4ED2" w:rsidRPr="00E36EF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0174DC1" wp14:editId="01EF244F">
              <wp:simplePos x="0" y="0"/>
              <wp:positionH relativeFrom="margin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27B66FB" id="Fold guide lines" o:spid="_x0000_s1026" alt="Fold guide lines" style="position:absolute;margin-left:0;margin-top:0;width:266.4pt;height:612pt;z-index:-251652096;mso-position-horizontal:center;mso-position-horizontal-relative:margin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margin" anchory="page"/>
            </v:group>
          </w:pict>
        </mc:Fallback>
      </mc:AlternateContent>
    </w:r>
  </w:p>
  <w:p w14:paraId="1F0025A9" w14:textId="351AB8BA" w:rsidR="00CD4ED2" w:rsidRDefault="00784F22">
    <w:pPr>
      <w:pStyle w:val="Head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4A665D3" wp14:editId="56C09F38">
              <wp:simplePos x="0" y="0"/>
              <wp:positionH relativeFrom="page">
                <wp:posOffset>3348990</wp:posOffset>
              </wp:positionH>
              <wp:positionV relativeFrom="paragraph">
                <wp:posOffset>200025</wp:posOffset>
              </wp:positionV>
              <wp:extent cx="3347085" cy="1216025"/>
              <wp:effectExtent l="0" t="0" r="5715" b="3175"/>
              <wp:wrapNone/>
              <wp:docPr id="21" name="First page left side large rectangle" descr="First page left side larg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347085" cy="1216025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>
                        <a:softEdge rad="292100"/>
                      </a:effectLst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EBE199" id="First page left side large rectangle" o:spid="_x0000_s1026" alt="First page left side large rectangle" style="position:absolute;margin-left:263.7pt;margin-top:15.75pt;width:263.55pt;height:95.7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" fillcolor="#92d050" stroked="f" strokeweight="1pt">
              <w10:wrap anchorx="page"/>
            </v:rect>
          </w:pict>
        </mc:Fallback>
      </mc:AlternateContent>
    </w:r>
    <w:r w:rsidR="00636DB4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9744" behindDoc="1" locked="0" layoutInCell="1" allowOverlap="1" wp14:anchorId="5CDBCEBD" wp14:editId="779712B3">
              <wp:simplePos x="0" y="0"/>
              <wp:positionH relativeFrom="margin">
                <wp:posOffset>0</wp:posOffset>
              </wp:positionH>
              <wp:positionV relativeFrom="paragraph">
                <wp:posOffset>1672590</wp:posOffset>
              </wp:positionV>
              <wp:extent cx="2667000" cy="1362075"/>
              <wp:effectExtent l="0" t="0" r="0" b="0"/>
              <wp:wrapTight wrapText="bothSides">
                <wp:wrapPolygon edited="0">
                  <wp:start x="463" y="0"/>
                  <wp:lineTo x="463" y="21147"/>
                  <wp:lineTo x="21137" y="21147"/>
                  <wp:lineTo x="21137" y="0"/>
                  <wp:lineTo x="463" y="0"/>
                </wp:wrapPolygon>
              </wp:wrapTight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67000" cy="1362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E5DD39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RMB 584</w:t>
                          </w:r>
                        </w:p>
                        <w:p w14:paraId="29649FD6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Leggoe</w:t>
                          </w:r>
                          <w:proofErr w:type="spellEnd"/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Rd, KOJONUP</w:t>
                          </w:r>
                          <w:r w:rsidR="0006497A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WA, 6395</w:t>
                          </w:r>
                        </w:p>
                        <w:p w14:paraId="14549D33" w14:textId="77777777" w:rsidR="0006497A" w:rsidRPr="00636DB4" w:rsidRDefault="009D3288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PH: 08 9862 3203</w:t>
                          </w:r>
                          <w:r w:rsidR="002D7BED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</w:p>
                        <w:p w14:paraId="0D1F79CF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FAX: 08 9862 5056</w:t>
                          </w:r>
                        </w:p>
                        <w:p w14:paraId="0B90AA3B" w14:textId="2318CA65" w:rsidR="0006497A" w:rsidRPr="00636DB4" w:rsidRDefault="00794A23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Lionel Page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636DB4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(0447 417 173)  </w:t>
                          </w:r>
                        </w:p>
                        <w:p w14:paraId="47DF5D78" w14:textId="11123A6E" w:rsidR="002D7BED" w:rsidRPr="00636DB4" w:rsidRDefault="00DB4E0B" w:rsidP="002D7BED">
                          <w:pPr>
                            <w:spacing w:line="240" w:lineRule="auto"/>
                            <w:contextualSpacing/>
                            <w:rPr>
                              <w:b/>
                              <w:color w:val="auto"/>
                              <w:sz w:val="18"/>
                              <w:szCs w:val="19"/>
                            </w:rPr>
                          </w:pPr>
                          <w:r>
                            <w:rPr>
                              <w:rFonts w:ascii="Verdana" w:hAnsi="Verdana"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email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:</w:t>
                          </w:r>
                          <w:r w:rsidR="00794A23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brm.livestock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@</w:t>
                          </w: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brmeats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CDBCEBD" id="Text Box 8" o:spid="_x0000_s1033" type="#_x0000_t202" style="position:absolute;margin-left:0;margin-top:131.7pt;width:210pt;height:107.2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" filled="f" stroked="f" strokeweight=".5pt">
              <v:textbox>
                <w:txbxContent>
                  <w:p w14:paraId="4CE5DD39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RMB 584</w:t>
                    </w:r>
                  </w:p>
                  <w:p w14:paraId="29649FD6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Leggoe</w:t>
                    </w:r>
                    <w:proofErr w:type="spellEnd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Rd, KOJONUP</w:t>
                    </w:r>
                    <w:r w:rsidR="0006497A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WA, 6395</w:t>
                    </w:r>
                  </w:p>
                  <w:p w14:paraId="14549D33" w14:textId="77777777" w:rsidR="0006497A" w:rsidRPr="00636DB4" w:rsidRDefault="009D3288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PH: 08 9862 3203</w:t>
                    </w:r>
                    <w:r w:rsidR="002D7BED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</w:p>
                  <w:p w14:paraId="0D1F79CF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FAX: 08 9862 5056</w:t>
                    </w:r>
                  </w:p>
                  <w:p w14:paraId="0B90AA3B" w14:textId="2318CA65" w:rsidR="0006497A" w:rsidRPr="00636DB4" w:rsidRDefault="00794A23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Lionel Page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="00636DB4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(0447 417 173)  </w:t>
                    </w:r>
                  </w:p>
                  <w:p w14:paraId="47DF5D78" w14:textId="11123A6E" w:rsidR="002D7BED" w:rsidRPr="00636DB4" w:rsidRDefault="00DB4E0B" w:rsidP="002D7BED">
                    <w:pPr>
                      <w:spacing w:line="240" w:lineRule="auto"/>
                      <w:contextualSpacing/>
                      <w:rPr>
                        <w:b/>
                        <w:color w:val="auto"/>
                        <w:sz w:val="18"/>
                        <w:szCs w:val="19"/>
                      </w:rPr>
                    </w:pPr>
                    <w:r>
                      <w:rPr>
                        <w:rFonts w:ascii="Verdana" w:hAnsi="Verdana"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email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:</w:t>
                    </w:r>
                    <w:r w:rsidR="00794A23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brm.livestock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@</w:t>
                    </w:r>
                    <w:r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brmeats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636DB4" w:rsidRPr="00636DB4">
      <w:rPr>
        <w:rFonts w:ascii="Verdana" w:hAnsi="Verdana"/>
        <w:b/>
        <w:noProof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53116" behindDoc="1" locked="0" layoutInCell="1" allowOverlap="1" wp14:anchorId="79B5562F" wp14:editId="3CB83E56">
          <wp:simplePos x="0" y="0"/>
          <wp:positionH relativeFrom="margin">
            <wp:posOffset>61595</wp:posOffset>
          </wp:positionH>
          <wp:positionV relativeFrom="paragraph">
            <wp:posOffset>462915</wp:posOffset>
          </wp:positionV>
          <wp:extent cx="2616835" cy="1962150"/>
          <wp:effectExtent l="0" t="0" r="0" b="0"/>
          <wp:wrapTight wrapText="bothSides">
            <wp:wrapPolygon edited="0">
              <wp:start x="0" y="0"/>
              <wp:lineTo x="0" y="21390"/>
              <wp:lineTo x="21385" y="21390"/>
              <wp:lineTo x="21385" y="0"/>
              <wp:lineTo x="0" y="0"/>
            </wp:wrapPolygon>
          </wp:wrapTight>
          <wp:docPr id="14" name="Picture 14" descr="S:\Wellard Animal Production\12. Miscellaneous\BRM website project\Producer\Images\IMGA01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:\Wellard Animal Production\12. Miscellaneous\BRM website project\Producer\Images\IMGA0114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16835" cy="1962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0A6B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99200" behindDoc="1" locked="0" layoutInCell="1" allowOverlap="1" wp14:anchorId="033C4D6D" wp14:editId="3B72FC74">
              <wp:simplePos x="0" y="0"/>
              <wp:positionH relativeFrom="margin">
                <wp:posOffset>211455</wp:posOffset>
              </wp:positionH>
              <wp:positionV relativeFrom="paragraph">
                <wp:posOffset>643890</wp:posOffset>
              </wp:positionV>
              <wp:extent cx="2352675" cy="238125"/>
              <wp:effectExtent l="0" t="0" r="0" b="0"/>
              <wp:wrapTight wrapText="bothSides">
                <wp:wrapPolygon edited="0">
                  <wp:start x="525" y="0"/>
                  <wp:lineTo x="525" y="19008"/>
                  <wp:lineTo x="20988" y="19008"/>
                  <wp:lineTo x="20988" y="0"/>
                  <wp:lineTo x="525" y="0"/>
                </wp:wrapPolygon>
              </wp:wrapTight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5267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1905EA7" w14:textId="77777777" w:rsidR="00E87A13" w:rsidRPr="002A0A6B" w:rsidRDefault="00E87A13" w:rsidP="00E87A13">
                          <w:pPr>
                            <w:spacing w:line="240" w:lineRule="auto"/>
                            <w:contextualSpacing/>
                            <w:rPr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A0A6B">
                            <w:rPr>
                              <w:rFonts w:ascii="Verdana" w:hAnsi="Verdana"/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www.beaufortrivermeats.com.au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3C4D6D" id="Text Box 10" o:spid="_x0000_s1034" type="#_x0000_t202" style="position:absolute;margin-left:16.65pt;margin-top:50.7pt;width:185.25pt;height:18.7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" filled="f" stroked="f" strokeweight=".5pt">
              <v:textbox>
                <w:txbxContent>
                  <w:p w14:paraId="41905EA7" w14:textId="77777777" w:rsidR="00E87A13" w:rsidRPr="002A0A6B" w:rsidRDefault="00E87A13" w:rsidP="00E87A13">
                    <w:pPr>
                      <w:spacing w:line="240" w:lineRule="auto"/>
                      <w:contextualSpacing/>
                      <w:rPr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2A0A6B">
                      <w:rPr>
                        <w:rFonts w:ascii="Verdana" w:hAnsi="Verdana"/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www.beaufortrivermeats.com.au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7B3A5C" w:rsidRPr="006C12DD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454BCE47" wp14:editId="08354600">
              <wp:simplePos x="0" y="0"/>
              <wp:positionH relativeFrom="margin">
                <wp:posOffset>3575050</wp:posOffset>
              </wp:positionH>
              <wp:positionV relativeFrom="paragraph">
                <wp:posOffset>194006</wp:posOffset>
              </wp:positionV>
              <wp:extent cx="2091193" cy="314325"/>
              <wp:effectExtent l="0" t="0" r="0" b="0"/>
              <wp:wrapNone/>
              <wp:docPr id="30" name="Text Box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1193" cy="3143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0DC478" w14:textId="77777777" w:rsidR="00EB3E2A" w:rsidRPr="006C12DD" w:rsidRDefault="00EB3E2A" w:rsidP="00EB3E2A">
                          <w:pP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SUMMARY OF CHANGES 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</w:t>
                          </w:r>
                          <w:r w:rsidR="003F35DF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PER C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/KG)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4BCE47" id="Text Box 30" o:spid="_x0000_s1035" type="#_x0000_t202" style="position:absolute;margin-left:281.5pt;margin-top:15.3pt;width:164.65pt;height:24.7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" filled="f" stroked="f" strokeweight=".5pt">
              <v:textbox>
                <w:txbxContent>
                  <w:p w14:paraId="480DC478" w14:textId="77777777" w:rsidR="00EB3E2A" w:rsidRPr="006C12DD" w:rsidRDefault="00EB3E2A" w:rsidP="00EB3E2A">
                    <w:pP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SUMMARY OF CHANGES 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(</w:t>
                    </w:r>
                    <w:r w:rsidR="003F35DF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PER C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/KG)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ECB170F" wp14:editId="504088F8">
              <wp:simplePos x="0" y="0"/>
              <wp:positionH relativeFrom="column">
                <wp:posOffset>3853815</wp:posOffset>
              </wp:positionH>
              <wp:positionV relativeFrom="paragraph">
                <wp:posOffset>377825</wp:posOffset>
              </wp:positionV>
              <wp:extent cx="516255" cy="699135"/>
              <wp:effectExtent l="0" t="0" r="0" b="5715"/>
              <wp:wrapNone/>
              <wp:docPr id="25" name="Flowchart: Off-page Connector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115BD23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  <w:szCs w:val="16"/>
                            </w:rPr>
                          </w:pPr>
                          <w:r>
                            <w:rPr>
                              <w:b/>
                              <w:sz w:val="10"/>
                              <w:szCs w:val="16"/>
                            </w:rPr>
                            <w:t>XB LAMB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CB170F"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Flowchart: Off-page Connector 25" o:spid="_x0000_s1036" type="#_x0000_t177" style="position:absolute;margin-left:303.45pt;margin-top:29.75pt;width:40.65pt;height:55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" fillcolor="white [3212]" stroked="f" strokeweight="1pt">
              <v:textbox>
                <w:txbxContent>
                  <w:p w14:paraId="0115BD23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  <w:szCs w:val="16"/>
                      </w:rPr>
                    </w:pPr>
                    <w:r>
                      <w:rPr>
                        <w:b/>
                        <w:sz w:val="10"/>
                        <w:szCs w:val="16"/>
                      </w:rPr>
                      <w:t>XB LAMB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6D368EF" wp14:editId="076D86AC">
              <wp:simplePos x="0" y="0"/>
              <wp:positionH relativeFrom="column">
                <wp:posOffset>3303905</wp:posOffset>
              </wp:positionH>
              <wp:positionV relativeFrom="paragraph">
                <wp:posOffset>376555</wp:posOffset>
              </wp:positionV>
              <wp:extent cx="516255" cy="699135"/>
              <wp:effectExtent l="0" t="0" r="0" b="5715"/>
              <wp:wrapNone/>
              <wp:docPr id="23" name="Flowchart: Off-page Connector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6921C49" w14:textId="5C3EFBE2" w:rsidR="00B9587C" w:rsidRPr="00B9587C" w:rsidRDefault="006B5ED4" w:rsidP="00B9587C">
                          <w:pPr>
                            <w:jc w:val="center"/>
                            <w:rPr>
                              <w:b/>
                              <w:sz w:val="10"/>
                              <w:szCs w:val="12"/>
                            </w:rPr>
                          </w:pPr>
                          <w:r>
                            <w:rPr>
                              <w:b/>
                              <w:sz w:val="10"/>
                              <w:szCs w:val="12"/>
                            </w:rPr>
                            <w:t xml:space="preserve">RAM LAMBS  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D368EF" id="Flowchart: Off-page Connector 23" o:spid="_x0000_s1037" type="#_x0000_t177" style="position:absolute;margin-left:260.15pt;margin-top:29.65pt;width:40.65pt;height:55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" fillcolor="white [3212]" stroked="f" strokeweight="1pt">
              <v:textbox>
                <w:txbxContent>
                  <w:p w14:paraId="06921C49" w14:textId="5C3EFBE2" w:rsidR="00B9587C" w:rsidRPr="00B9587C" w:rsidRDefault="006B5ED4" w:rsidP="00B9587C">
                    <w:pPr>
                      <w:jc w:val="center"/>
                      <w:rPr>
                        <w:b/>
                        <w:sz w:val="10"/>
                        <w:szCs w:val="12"/>
                      </w:rPr>
                    </w:pPr>
                    <w:r>
                      <w:rPr>
                        <w:b/>
                        <w:sz w:val="10"/>
                        <w:szCs w:val="12"/>
                      </w:rPr>
                      <w:t xml:space="preserve">RAM LAMBS   </w:t>
                    </w:r>
                  </w:p>
                </w:txbxContent>
              </v:textbox>
            </v:shape>
          </w:pict>
        </mc:Fallback>
      </mc:AlternateContent>
    </w:r>
    <w:r w:rsidR="007B3A5C" w:rsidRPr="00B9587C">
      <w:rPr>
        <w:noProof/>
        <w:sz w:val="16"/>
        <w:szCs w:val="16"/>
        <w:lang w:val="en-AU" w:eastAsia="en-AU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FD432E7" wp14:editId="5AB18728">
              <wp:simplePos x="0" y="0"/>
              <wp:positionH relativeFrom="column">
                <wp:posOffset>4401185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6" name="Flowchart: Off-page Connector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F9EA3F9" w14:textId="748BFDBD" w:rsidR="00B9587C" w:rsidRPr="00B9587C" w:rsidRDefault="006B5ED4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 xml:space="preserve">ADULT </w:t>
                          </w:r>
                          <w:r w:rsidR="00683157">
                            <w:rPr>
                              <w:b/>
                              <w:sz w:val="10"/>
                            </w:rPr>
                            <w:t>RAM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D432E7" id="Flowchart: Off-page Connector 26" o:spid="_x0000_s1038" type="#_x0000_t177" style="position:absolute;margin-left:346.55pt;margin-top:29.7pt;width:40.65pt;height:55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" fillcolor="white [3212]" stroked="f" strokeweight="1pt">
              <v:textbox>
                <w:txbxContent>
                  <w:p w14:paraId="5F9EA3F9" w14:textId="748BFDBD" w:rsidR="00B9587C" w:rsidRPr="00B9587C" w:rsidRDefault="006B5ED4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 xml:space="preserve">ADULT </w:t>
                    </w:r>
                    <w:r w:rsidR="00683157">
                      <w:rPr>
                        <w:b/>
                        <w:sz w:val="10"/>
                      </w:rPr>
                      <w:t>RAM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79AEF0F" wp14:editId="3DD1F102">
              <wp:simplePos x="0" y="0"/>
              <wp:positionH relativeFrom="column">
                <wp:posOffset>4952365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7" name="Flowchart: Off-page Connector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E8385FF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>MUTTON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9AEF0F" id="Flowchart: Off-page Connector 27" o:spid="_x0000_s1039" type="#_x0000_t177" style="position:absolute;margin-left:389.95pt;margin-top:29.7pt;width:40.65pt;height:55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" fillcolor="white [3212]" stroked="f" strokeweight="1pt">
              <v:textbox>
                <w:txbxContent>
                  <w:p w14:paraId="3E8385FF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>MUTTON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3A17BC68" wp14:editId="10FFE14C">
              <wp:simplePos x="0" y="0"/>
              <wp:positionH relativeFrom="column">
                <wp:posOffset>5499100</wp:posOffset>
              </wp:positionH>
              <wp:positionV relativeFrom="paragraph">
                <wp:posOffset>376886</wp:posOffset>
              </wp:positionV>
              <wp:extent cx="516255" cy="699135"/>
              <wp:effectExtent l="0" t="0" r="0" b="5715"/>
              <wp:wrapNone/>
              <wp:docPr id="28" name="Flowchart: Off-page Connecto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9414558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 w:rsidRPr="00B9587C">
                            <w:rPr>
                              <w:b/>
                              <w:sz w:val="10"/>
                            </w:rPr>
                            <w:t>GOAT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17BC68" id="Flowchart: Off-page Connector 28" o:spid="_x0000_s1040" type="#_x0000_t177" style="position:absolute;margin-left:433pt;margin-top:29.7pt;width:40.65pt;height:55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" fillcolor="white [3212]" stroked="f" strokeweight="1pt">
              <v:textbox>
                <w:txbxContent>
                  <w:p w14:paraId="79414558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 w:rsidRPr="00B9587C">
                      <w:rPr>
                        <w:b/>
                        <w:sz w:val="10"/>
                      </w:rPr>
                      <w:t>GOAT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AE35B47"/>
    <w:multiLevelType w:val="hybridMultilevel"/>
    <w:tmpl w:val="DCB82E9A"/>
    <w:lvl w:ilvl="0" w:tplc="BCF481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356B9"/>
    <w:multiLevelType w:val="hybridMultilevel"/>
    <w:tmpl w:val="836E756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EB0430"/>
    <w:multiLevelType w:val="hybridMultilevel"/>
    <w:tmpl w:val="FA2C29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D1B83"/>
    <w:multiLevelType w:val="hybridMultilevel"/>
    <w:tmpl w:val="6DF2385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3C2E0E"/>
    <w:multiLevelType w:val="hybridMultilevel"/>
    <w:tmpl w:val="0B1C9BD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3056114">
    <w:abstractNumId w:val="9"/>
  </w:num>
  <w:num w:numId="2" w16cid:durableId="2002587461">
    <w:abstractNumId w:val="9"/>
    <w:lvlOverride w:ilvl="0">
      <w:startOverride w:val="1"/>
    </w:lvlOverride>
  </w:num>
  <w:num w:numId="3" w16cid:durableId="149636484">
    <w:abstractNumId w:val="9"/>
    <w:lvlOverride w:ilvl="0">
      <w:startOverride w:val="1"/>
    </w:lvlOverride>
  </w:num>
  <w:num w:numId="4" w16cid:durableId="2066684513">
    <w:abstractNumId w:val="8"/>
  </w:num>
  <w:num w:numId="5" w16cid:durableId="139923407">
    <w:abstractNumId w:val="9"/>
    <w:lvlOverride w:ilvl="0">
      <w:startOverride w:val="1"/>
    </w:lvlOverride>
  </w:num>
  <w:num w:numId="6" w16cid:durableId="1885561330">
    <w:abstractNumId w:val="7"/>
  </w:num>
  <w:num w:numId="7" w16cid:durableId="1027367644">
    <w:abstractNumId w:val="6"/>
  </w:num>
  <w:num w:numId="8" w16cid:durableId="1883977881">
    <w:abstractNumId w:val="5"/>
  </w:num>
  <w:num w:numId="9" w16cid:durableId="86007273">
    <w:abstractNumId w:val="4"/>
  </w:num>
  <w:num w:numId="10" w16cid:durableId="1901089336">
    <w:abstractNumId w:val="3"/>
  </w:num>
  <w:num w:numId="11" w16cid:durableId="747850442">
    <w:abstractNumId w:val="2"/>
  </w:num>
  <w:num w:numId="12" w16cid:durableId="1715039020">
    <w:abstractNumId w:val="1"/>
  </w:num>
  <w:num w:numId="13" w16cid:durableId="1159469076">
    <w:abstractNumId w:val="0"/>
  </w:num>
  <w:num w:numId="14" w16cid:durableId="72706607">
    <w:abstractNumId w:val="15"/>
  </w:num>
  <w:num w:numId="15" w16cid:durableId="1680811900">
    <w:abstractNumId w:val="12"/>
  </w:num>
  <w:num w:numId="16" w16cid:durableId="63920149">
    <w:abstractNumId w:val="11"/>
  </w:num>
  <w:num w:numId="17" w16cid:durableId="1245147910">
    <w:abstractNumId w:val="13"/>
  </w:num>
  <w:num w:numId="18" w16cid:durableId="1064766084">
    <w:abstractNumId w:val="10"/>
  </w:num>
  <w:num w:numId="19" w16cid:durableId="870919832">
    <w:abstractNumId w:val="14"/>
  </w:num>
  <w:num w:numId="20" w16cid:durableId="201773325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1208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3F90"/>
    <w:rsid w:val="00006B5B"/>
    <w:rsid w:val="000120FC"/>
    <w:rsid w:val="00016B49"/>
    <w:rsid w:val="00016C11"/>
    <w:rsid w:val="00022372"/>
    <w:rsid w:val="00025EBC"/>
    <w:rsid w:val="00027D59"/>
    <w:rsid w:val="00034B59"/>
    <w:rsid w:val="000425F6"/>
    <w:rsid w:val="000431C9"/>
    <w:rsid w:val="000479B5"/>
    <w:rsid w:val="00056FDE"/>
    <w:rsid w:val="0006097B"/>
    <w:rsid w:val="0006497A"/>
    <w:rsid w:val="0007016B"/>
    <w:rsid w:val="00073FAB"/>
    <w:rsid w:val="00074176"/>
    <w:rsid w:val="00074ACD"/>
    <w:rsid w:val="00075279"/>
    <w:rsid w:val="0008110C"/>
    <w:rsid w:val="000854D8"/>
    <w:rsid w:val="0008703E"/>
    <w:rsid w:val="00087095"/>
    <w:rsid w:val="000A00EB"/>
    <w:rsid w:val="000A764D"/>
    <w:rsid w:val="000B01ED"/>
    <w:rsid w:val="000B3007"/>
    <w:rsid w:val="000B50ED"/>
    <w:rsid w:val="000C5623"/>
    <w:rsid w:val="000C6FEE"/>
    <w:rsid w:val="000D2B3E"/>
    <w:rsid w:val="000D4035"/>
    <w:rsid w:val="000D5B70"/>
    <w:rsid w:val="000D6C0B"/>
    <w:rsid w:val="000E13F3"/>
    <w:rsid w:val="000E39BB"/>
    <w:rsid w:val="000F3614"/>
    <w:rsid w:val="000F49BC"/>
    <w:rsid w:val="000F4D53"/>
    <w:rsid w:val="000F5C94"/>
    <w:rsid w:val="00101DFE"/>
    <w:rsid w:val="0010760F"/>
    <w:rsid w:val="00116956"/>
    <w:rsid w:val="0012060C"/>
    <w:rsid w:val="00134494"/>
    <w:rsid w:val="0013517B"/>
    <w:rsid w:val="001362CE"/>
    <w:rsid w:val="001370DE"/>
    <w:rsid w:val="001378E1"/>
    <w:rsid w:val="00141E8B"/>
    <w:rsid w:val="00143D30"/>
    <w:rsid w:val="00145B97"/>
    <w:rsid w:val="0014736A"/>
    <w:rsid w:val="0015213A"/>
    <w:rsid w:val="00152ED7"/>
    <w:rsid w:val="00162C9C"/>
    <w:rsid w:val="00163EEA"/>
    <w:rsid w:val="00167E20"/>
    <w:rsid w:val="00172777"/>
    <w:rsid w:val="00172F07"/>
    <w:rsid w:val="001777AA"/>
    <w:rsid w:val="00193B09"/>
    <w:rsid w:val="00195DDF"/>
    <w:rsid w:val="001A069D"/>
    <w:rsid w:val="001A2C81"/>
    <w:rsid w:val="001B14A3"/>
    <w:rsid w:val="001B212F"/>
    <w:rsid w:val="001B338C"/>
    <w:rsid w:val="001B3A0E"/>
    <w:rsid w:val="001B43F4"/>
    <w:rsid w:val="001B59AA"/>
    <w:rsid w:val="001B6CDC"/>
    <w:rsid w:val="001C03B4"/>
    <w:rsid w:val="001C11F6"/>
    <w:rsid w:val="001C1799"/>
    <w:rsid w:val="001D0AA1"/>
    <w:rsid w:val="001D0AB0"/>
    <w:rsid w:val="001D4A40"/>
    <w:rsid w:val="001E4FB5"/>
    <w:rsid w:val="001F3EBD"/>
    <w:rsid w:val="00202E6C"/>
    <w:rsid w:val="0020404D"/>
    <w:rsid w:val="00214CCD"/>
    <w:rsid w:val="00215947"/>
    <w:rsid w:val="0021686F"/>
    <w:rsid w:val="00216CF7"/>
    <w:rsid w:val="00222AAD"/>
    <w:rsid w:val="00224B63"/>
    <w:rsid w:val="00224EC3"/>
    <w:rsid w:val="0022625C"/>
    <w:rsid w:val="00230187"/>
    <w:rsid w:val="00233884"/>
    <w:rsid w:val="00234BF9"/>
    <w:rsid w:val="00245310"/>
    <w:rsid w:val="00245DFF"/>
    <w:rsid w:val="00252565"/>
    <w:rsid w:val="0025321B"/>
    <w:rsid w:val="002643D0"/>
    <w:rsid w:val="0026673D"/>
    <w:rsid w:val="002705EB"/>
    <w:rsid w:val="00270B8E"/>
    <w:rsid w:val="00281250"/>
    <w:rsid w:val="00282DDF"/>
    <w:rsid w:val="00284CD9"/>
    <w:rsid w:val="00285BCA"/>
    <w:rsid w:val="002A0A6B"/>
    <w:rsid w:val="002A400D"/>
    <w:rsid w:val="002A57CC"/>
    <w:rsid w:val="002B460F"/>
    <w:rsid w:val="002C2D7E"/>
    <w:rsid w:val="002C549B"/>
    <w:rsid w:val="002D24D0"/>
    <w:rsid w:val="002D4E09"/>
    <w:rsid w:val="002D7800"/>
    <w:rsid w:val="002D7BED"/>
    <w:rsid w:val="002E0DA2"/>
    <w:rsid w:val="002E293C"/>
    <w:rsid w:val="002E5F9F"/>
    <w:rsid w:val="002E7740"/>
    <w:rsid w:val="002F13C6"/>
    <w:rsid w:val="002F1B3F"/>
    <w:rsid w:val="002F3DDF"/>
    <w:rsid w:val="002F45F2"/>
    <w:rsid w:val="002F5ECB"/>
    <w:rsid w:val="002F6F46"/>
    <w:rsid w:val="0030404C"/>
    <w:rsid w:val="00305987"/>
    <w:rsid w:val="00306BB5"/>
    <w:rsid w:val="00307F21"/>
    <w:rsid w:val="003101BD"/>
    <w:rsid w:val="00310A19"/>
    <w:rsid w:val="0031116A"/>
    <w:rsid w:val="0031226E"/>
    <w:rsid w:val="0031728F"/>
    <w:rsid w:val="00323E94"/>
    <w:rsid w:val="0032791C"/>
    <w:rsid w:val="003309C2"/>
    <w:rsid w:val="00333BEE"/>
    <w:rsid w:val="003438AA"/>
    <w:rsid w:val="003451A7"/>
    <w:rsid w:val="00345CC3"/>
    <w:rsid w:val="00347F65"/>
    <w:rsid w:val="003501DE"/>
    <w:rsid w:val="00352193"/>
    <w:rsid w:val="00352D5D"/>
    <w:rsid w:val="0035760D"/>
    <w:rsid w:val="0036634C"/>
    <w:rsid w:val="00371C77"/>
    <w:rsid w:val="003736AA"/>
    <w:rsid w:val="0037393A"/>
    <w:rsid w:val="003757FE"/>
    <w:rsid w:val="0037743C"/>
    <w:rsid w:val="0038063F"/>
    <w:rsid w:val="00387B95"/>
    <w:rsid w:val="003907EB"/>
    <w:rsid w:val="0039120C"/>
    <w:rsid w:val="003931EE"/>
    <w:rsid w:val="00393E79"/>
    <w:rsid w:val="00395781"/>
    <w:rsid w:val="003A3A3F"/>
    <w:rsid w:val="003A51A9"/>
    <w:rsid w:val="003A6CD1"/>
    <w:rsid w:val="003B0F0C"/>
    <w:rsid w:val="003B3AA6"/>
    <w:rsid w:val="003B7680"/>
    <w:rsid w:val="003D618E"/>
    <w:rsid w:val="003D6F57"/>
    <w:rsid w:val="003E1E9B"/>
    <w:rsid w:val="003E74EB"/>
    <w:rsid w:val="003F102D"/>
    <w:rsid w:val="003F35DF"/>
    <w:rsid w:val="003F5DEB"/>
    <w:rsid w:val="003F7A57"/>
    <w:rsid w:val="00403DD1"/>
    <w:rsid w:val="00405E72"/>
    <w:rsid w:val="004068C0"/>
    <w:rsid w:val="00415264"/>
    <w:rsid w:val="00415AC2"/>
    <w:rsid w:val="004160AA"/>
    <w:rsid w:val="00421123"/>
    <w:rsid w:val="00422485"/>
    <w:rsid w:val="00422E64"/>
    <w:rsid w:val="00424691"/>
    <w:rsid w:val="00425687"/>
    <w:rsid w:val="004303F5"/>
    <w:rsid w:val="00430469"/>
    <w:rsid w:val="00431C5B"/>
    <w:rsid w:val="0043723C"/>
    <w:rsid w:val="00437896"/>
    <w:rsid w:val="00442AA5"/>
    <w:rsid w:val="00443B43"/>
    <w:rsid w:val="00445F0A"/>
    <w:rsid w:val="00447DFE"/>
    <w:rsid w:val="00453F4C"/>
    <w:rsid w:val="004600D9"/>
    <w:rsid w:val="0046279F"/>
    <w:rsid w:val="00471522"/>
    <w:rsid w:val="00475FCB"/>
    <w:rsid w:val="00477B96"/>
    <w:rsid w:val="0048100E"/>
    <w:rsid w:val="00481ADE"/>
    <w:rsid w:val="00486EB0"/>
    <w:rsid w:val="00486ED8"/>
    <w:rsid w:val="00487CB5"/>
    <w:rsid w:val="0049083D"/>
    <w:rsid w:val="00491EEE"/>
    <w:rsid w:val="00493F31"/>
    <w:rsid w:val="004948B3"/>
    <w:rsid w:val="004A2A0B"/>
    <w:rsid w:val="004A7A59"/>
    <w:rsid w:val="004B01C2"/>
    <w:rsid w:val="004B1DDF"/>
    <w:rsid w:val="004B2964"/>
    <w:rsid w:val="004B5DD8"/>
    <w:rsid w:val="004B6CDD"/>
    <w:rsid w:val="004C1D3E"/>
    <w:rsid w:val="004C3275"/>
    <w:rsid w:val="004C4B26"/>
    <w:rsid w:val="004D2CF7"/>
    <w:rsid w:val="004D4544"/>
    <w:rsid w:val="004D4DBB"/>
    <w:rsid w:val="004D7188"/>
    <w:rsid w:val="004E4F13"/>
    <w:rsid w:val="004E7B1C"/>
    <w:rsid w:val="004E7D2F"/>
    <w:rsid w:val="004F1AB3"/>
    <w:rsid w:val="004F44AC"/>
    <w:rsid w:val="00503707"/>
    <w:rsid w:val="005055E8"/>
    <w:rsid w:val="00506581"/>
    <w:rsid w:val="00506976"/>
    <w:rsid w:val="00510A52"/>
    <w:rsid w:val="005122B1"/>
    <w:rsid w:val="0051292E"/>
    <w:rsid w:val="00513F90"/>
    <w:rsid w:val="0051592F"/>
    <w:rsid w:val="0051671C"/>
    <w:rsid w:val="005175E5"/>
    <w:rsid w:val="00523E0A"/>
    <w:rsid w:val="00531A2A"/>
    <w:rsid w:val="00534589"/>
    <w:rsid w:val="00534DB5"/>
    <w:rsid w:val="00534F90"/>
    <w:rsid w:val="00536287"/>
    <w:rsid w:val="00536464"/>
    <w:rsid w:val="0053737C"/>
    <w:rsid w:val="0054359F"/>
    <w:rsid w:val="00545E23"/>
    <w:rsid w:val="00547787"/>
    <w:rsid w:val="00553729"/>
    <w:rsid w:val="005539D4"/>
    <w:rsid w:val="00553DA5"/>
    <w:rsid w:val="00555FE1"/>
    <w:rsid w:val="0055744D"/>
    <w:rsid w:val="0056245D"/>
    <w:rsid w:val="00563166"/>
    <w:rsid w:val="0056372C"/>
    <w:rsid w:val="00563D4E"/>
    <w:rsid w:val="0056427C"/>
    <w:rsid w:val="0056797C"/>
    <w:rsid w:val="00575697"/>
    <w:rsid w:val="00576E79"/>
    <w:rsid w:val="00584045"/>
    <w:rsid w:val="00584C8A"/>
    <w:rsid w:val="005913CA"/>
    <w:rsid w:val="00591602"/>
    <w:rsid w:val="00591A2F"/>
    <w:rsid w:val="00593C6C"/>
    <w:rsid w:val="005A4F1F"/>
    <w:rsid w:val="005B40ED"/>
    <w:rsid w:val="005B5594"/>
    <w:rsid w:val="005B5D89"/>
    <w:rsid w:val="005C00B8"/>
    <w:rsid w:val="005C14C9"/>
    <w:rsid w:val="005C29A3"/>
    <w:rsid w:val="005C7C65"/>
    <w:rsid w:val="005D031E"/>
    <w:rsid w:val="005D1F3C"/>
    <w:rsid w:val="005E2E3E"/>
    <w:rsid w:val="005F2420"/>
    <w:rsid w:val="005F496D"/>
    <w:rsid w:val="005F53FE"/>
    <w:rsid w:val="005F593F"/>
    <w:rsid w:val="005F5A4B"/>
    <w:rsid w:val="006010B4"/>
    <w:rsid w:val="00606507"/>
    <w:rsid w:val="00616138"/>
    <w:rsid w:val="006218C3"/>
    <w:rsid w:val="00625CC5"/>
    <w:rsid w:val="0062604A"/>
    <w:rsid w:val="0062626E"/>
    <w:rsid w:val="00632BB1"/>
    <w:rsid w:val="0063523E"/>
    <w:rsid w:val="006361F1"/>
    <w:rsid w:val="00636DB4"/>
    <w:rsid w:val="00636FE2"/>
    <w:rsid w:val="00643330"/>
    <w:rsid w:val="0064554C"/>
    <w:rsid w:val="00647011"/>
    <w:rsid w:val="00651462"/>
    <w:rsid w:val="006519C7"/>
    <w:rsid w:val="00651D8D"/>
    <w:rsid w:val="00651E13"/>
    <w:rsid w:val="006530A7"/>
    <w:rsid w:val="00655C5B"/>
    <w:rsid w:val="00661BE3"/>
    <w:rsid w:val="00662487"/>
    <w:rsid w:val="006658E9"/>
    <w:rsid w:val="00666C24"/>
    <w:rsid w:val="00677C48"/>
    <w:rsid w:val="006818D7"/>
    <w:rsid w:val="00683157"/>
    <w:rsid w:val="0069002D"/>
    <w:rsid w:val="00693239"/>
    <w:rsid w:val="006949E5"/>
    <w:rsid w:val="006A12C9"/>
    <w:rsid w:val="006B079F"/>
    <w:rsid w:val="006B0BF5"/>
    <w:rsid w:val="006B2E94"/>
    <w:rsid w:val="006B5ED4"/>
    <w:rsid w:val="006B6CBD"/>
    <w:rsid w:val="006B7CF9"/>
    <w:rsid w:val="006C12DD"/>
    <w:rsid w:val="006C6374"/>
    <w:rsid w:val="006C7241"/>
    <w:rsid w:val="006E421E"/>
    <w:rsid w:val="006E6CFE"/>
    <w:rsid w:val="006F07BE"/>
    <w:rsid w:val="006F5078"/>
    <w:rsid w:val="006F6116"/>
    <w:rsid w:val="00704F5A"/>
    <w:rsid w:val="00704FD6"/>
    <w:rsid w:val="007056A5"/>
    <w:rsid w:val="00711613"/>
    <w:rsid w:val="00712321"/>
    <w:rsid w:val="00713F82"/>
    <w:rsid w:val="00716214"/>
    <w:rsid w:val="00717499"/>
    <w:rsid w:val="0073120F"/>
    <w:rsid w:val="007327A6"/>
    <w:rsid w:val="00734F78"/>
    <w:rsid w:val="007368A6"/>
    <w:rsid w:val="0074681B"/>
    <w:rsid w:val="00751AA2"/>
    <w:rsid w:val="00761668"/>
    <w:rsid w:val="00766504"/>
    <w:rsid w:val="00766734"/>
    <w:rsid w:val="00770584"/>
    <w:rsid w:val="007752DA"/>
    <w:rsid w:val="00775769"/>
    <w:rsid w:val="00777D07"/>
    <w:rsid w:val="00784F22"/>
    <w:rsid w:val="00786C5E"/>
    <w:rsid w:val="00787304"/>
    <w:rsid w:val="00794A23"/>
    <w:rsid w:val="007955A7"/>
    <w:rsid w:val="007A0579"/>
    <w:rsid w:val="007A10A1"/>
    <w:rsid w:val="007A4258"/>
    <w:rsid w:val="007A5B2F"/>
    <w:rsid w:val="007B0376"/>
    <w:rsid w:val="007B03D6"/>
    <w:rsid w:val="007B1032"/>
    <w:rsid w:val="007B3A5C"/>
    <w:rsid w:val="007B5D7A"/>
    <w:rsid w:val="007B62D5"/>
    <w:rsid w:val="007C166A"/>
    <w:rsid w:val="007C273F"/>
    <w:rsid w:val="007C41FF"/>
    <w:rsid w:val="007C4FEA"/>
    <w:rsid w:val="007C70E3"/>
    <w:rsid w:val="007C7133"/>
    <w:rsid w:val="007D1386"/>
    <w:rsid w:val="007D541B"/>
    <w:rsid w:val="007D6890"/>
    <w:rsid w:val="007E2083"/>
    <w:rsid w:val="007E7109"/>
    <w:rsid w:val="007F09AB"/>
    <w:rsid w:val="007F2B12"/>
    <w:rsid w:val="007F7E57"/>
    <w:rsid w:val="008029C0"/>
    <w:rsid w:val="00803158"/>
    <w:rsid w:val="008038C1"/>
    <w:rsid w:val="00807D5A"/>
    <w:rsid w:val="00811436"/>
    <w:rsid w:val="0081552C"/>
    <w:rsid w:val="0082342C"/>
    <w:rsid w:val="00830431"/>
    <w:rsid w:val="00831027"/>
    <w:rsid w:val="00831898"/>
    <w:rsid w:val="0083206C"/>
    <w:rsid w:val="00833B49"/>
    <w:rsid w:val="008412B2"/>
    <w:rsid w:val="008452D1"/>
    <w:rsid w:val="00857C47"/>
    <w:rsid w:val="008646F4"/>
    <w:rsid w:val="008727FA"/>
    <w:rsid w:val="00882833"/>
    <w:rsid w:val="00884650"/>
    <w:rsid w:val="00887400"/>
    <w:rsid w:val="00887562"/>
    <w:rsid w:val="00890036"/>
    <w:rsid w:val="008912D7"/>
    <w:rsid w:val="00897D22"/>
    <w:rsid w:val="008A1037"/>
    <w:rsid w:val="008A41BE"/>
    <w:rsid w:val="008A58C5"/>
    <w:rsid w:val="008A5BF2"/>
    <w:rsid w:val="008B270D"/>
    <w:rsid w:val="008B2CC3"/>
    <w:rsid w:val="008B4E22"/>
    <w:rsid w:val="008C06CD"/>
    <w:rsid w:val="008C1D2A"/>
    <w:rsid w:val="008C37FD"/>
    <w:rsid w:val="008C448C"/>
    <w:rsid w:val="008C6E64"/>
    <w:rsid w:val="008D0B1B"/>
    <w:rsid w:val="008D2011"/>
    <w:rsid w:val="008D7BA0"/>
    <w:rsid w:val="008E08EF"/>
    <w:rsid w:val="008E49B9"/>
    <w:rsid w:val="008E4EA9"/>
    <w:rsid w:val="008F4C1D"/>
    <w:rsid w:val="00900B60"/>
    <w:rsid w:val="00901B72"/>
    <w:rsid w:val="00905B13"/>
    <w:rsid w:val="00906FAA"/>
    <w:rsid w:val="00907269"/>
    <w:rsid w:val="00911C45"/>
    <w:rsid w:val="00911DB5"/>
    <w:rsid w:val="009155FD"/>
    <w:rsid w:val="00916BDE"/>
    <w:rsid w:val="00921B44"/>
    <w:rsid w:val="0092467F"/>
    <w:rsid w:val="009326FA"/>
    <w:rsid w:val="0094091F"/>
    <w:rsid w:val="0094108C"/>
    <w:rsid w:val="0094194F"/>
    <w:rsid w:val="00942D3E"/>
    <w:rsid w:val="00944FD6"/>
    <w:rsid w:val="009450EA"/>
    <w:rsid w:val="00945C7F"/>
    <w:rsid w:val="009468F6"/>
    <w:rsid w:val="00947A2F"/>
    <w:rsid w:val="0095087C"/>
    <w:rsid w:val="00952068"/>
    <w:rsid w:val="00956E29"/>
    <w:rsid w:val="0095724F"/>
    <w:rsid w:val="00964F45"/>
    <w:rsid w:val="009723CB"/>
    <w:rsid w:val="00975F64"/>
    <w:rsid w:val="00980CEC"/>
    <w:rsid w:val="009837B4"/>
    <w:rsid w:val="00997EF7"/>
    <w:rsid w:val="009A11AC"/>
    <w:rsid w:val="009A3BA0"/>
    <w:rsid w:val="009A43A3"/>
    <w:rsid w:val="009B2D3C"/>
    <w:rsid w:val="009B2FD4"/>
    <w:rsid w:val="009B55FD"/>
    <w:rsid w:val="009B6915"/>
    <w:rsid w:val="009C05AC"/>
    <w:rsid w:val="009C4B35"/>
    <w:rsid w:val="009C690E"/>
    <w:rsid w:val="009C7A62"/>
    <w:rsid w:val="009C7D7D"/>
    <w:rsid w:val="009D3288"/>
    <w:rsid w:val="009E0A2A"/>
    <w:rsid w:val="009E1486"/>
    <w:rsid w:val="009E2FBF"/>
    <w:rsid w:val="009F20EA"/>
    <w:rsid w:val="009F2661"/>
    <w:rsid w:val="009F32A7"/>
    <w:rsid w:val="009F5820"/>
    <w:rsid w:val="00A00298"/>
    <w:rsid w:val="00A01D2E"/>
    <w:rsid w:val="00A02467"/>
    <w:rsid w:val="00A04988"/>
    <w:rsid w:val="00A04E99"/>
    <w:rsid w:val="00A0639E"/>
    <w:rsid w:val="00A13A29"/>
    <w:rsid w:val="00A25217"/>
    <w:rsid w:val="00A26B37"/>
    <w:rsid w:val="00A336CE"/>
    <w:rsid w:val="00A338C1"/>
    <w:rsid w:val="00A34068"/>
    <w:rsid w:val="00A46312"/>
    <w:rsid w:val="00A46FFF"/>
    <w:rsid w:val="00A517C8"/>
    <w:rsid w:val="00A53DAC"/>
    <w:rsid w:val="00A5606F"/>
    <w:rsid w:val="00A57A22"/>
    <w:rsid w:val="00A60943"/>
    <w:rsid w:val="00A61151"/>
    <w:rsid w:val="00A64652"/>
    <w:rsid w:val="00A66E45"/>
    <w:rsid w:val="00A70607"/>
    <w:rsid w:val="00A743AC"/>
    <w:rsid w:val="00A82538"/>
    <w:rsid w:val="00A83B90"/>
    <w:rsid w:val="00A86F82"/>
    <w:rsid w:val="00A8748F"/>
    <w:rsid w:val="00A92C80"/>
    <w:rsid w:val="00A940BB"/>
    <w:rsid w:val="00A95A24"/>
    <w:rsid w:val="00A97C72"/>
    <w:rsid w:val="00AA13A6"/>
    <w:rsid w:val="00AB0665"/>
    <w:rsid w:val="00AB2F45"/>
    <w:rsid w:val="00AB6FF2"/>
    <w:rsid w:val="00AC1998"/>
    <w:rsid w:val="00AC1A2F"/>
    <w:rsid w:val="00AC3989"/>
    <w:rsid w:val="00AC5173"/>
    <w:rsid w:val="00AC5F74"/>
    <w:rsid w:val="00AC6AA8"/>
    <w:rsid w:val="00AD3E56"/>
    <w:rsid w:val="00AE20CC"/>
    <w:rsid w:val="00AE29D0"/>
    <w:rsid w:val="00AE5B0F"/>
    <w:rsid w:val="00AE74D8"/>
    <w:rsid w:val="00AF27E0"/>
    <w:rsid w:val="00AF28AB"/>
    <w:rsid w:val="00AF365B"/>
    <w:rsid w:val="00AF564A"/>
    <w:rsid w:val="00AF5CDE"/>
    <w:rsid w:val="00B04317"/>
    <w:rsid w:val="00B052D3"/>
    <w:rsid w:val="00B121B7"/>
    <w:rsid w:val="00B20CA7"/>
    <w:rsid w:val="00B23AD2"/>
    <w:rsid w:val="00B35AA4"/>
    <w:rsid w:val="00B44D23"/>
    <w:rsid w:val="00B45C19"/>
    <w:rsid w:val="00B46CB2"/>
    <w:rsid w:val="00B50780"/>
    <w:rsid w:val="00B547CA"/>
    <w:rsid w:val="00B60159"/>
    <w:rsid w:val="00B60936"/>
    <w:rsid w:val="00B617D3"/>
    <w:rsid w:val="00B6536B"/>
    <w:rsid w:val="00B66D12"/>
    <w:rsid w:val="00B704DE"/>
    <w:rsid w:val="00B71786"/>
    <w:rsid w:val="00B73985"/>
    <w:rsid w:val="00B80BC3"/>
    <w:rsid w:val="00B835F6"/>
    <w:rsid w:val="00B85D23"/>
    <w:rsid w:val="00B90CB7"/>
    <w:rsid w:val="00B925DC"/>
    <w:rsid w:val="00B9587C"/>
    <w:rsid w:val="00BB50D4"/>
    <w:rsid w:val="00BC30FE"/>
    <w:rsid w:val="00BC3A47"/>
    <w:rsid w:val="00BC7A52"/>
    <w:rsid w:val="00BE1786"/>
    <w:rsid w:val="00BF73D2"/>
    <w:rsid w:val="00C04457"/>
    <w:rsid w:val="00C2076B"/>
    <w:rsid w:val="00C260B9"/>
    <w:rsid w:val="00C265B6"/>
    <w:rsid w:val="00C308AE"/>
    <w:rsid w:val="00C33C55"/>
    <w:rsid w:val="00C44011"/>
    <w:rsid w:val="00C53C30"/>
    <w:rsid w:val="00C55278"/>
    <w:rsid w:val="00C5634F"/>
    <w:rsid w:val="00C57DCE"/>
    <w:rsid w:val="00C607AA"/>
    <w:rsid w:val="00C60D96"/>
    <w:rsid w:val="00C65443"/>
    <w:rsid w:val="00C71912"/>
    <w:rsid w:val="00C7628B"/>
    <w:rsid w:val="00C8031E"/>
    <w:rsid w:val="00C82FA9"/>
    <w:rsid w:val="00C87A00"/>
    <w:rsid w:val="00C87A98"/>
    <w:rsid w:val="00C9182C"/>
    <w:rsid w:val="00C923B9"/>
    <w:rsid w:val="00C94936"/>
    <w:rsid w:val="00C94D2F"/>
    <w:rsid w:val="00CA00AD"/>
    <w:rsid w:val="00CA1864"/>
    <w:rsid w:val="00CA51A0"/>
    <w:rsid w:val="00CA692A"/>
    <w:rsid w:val="00CB0D89"/>
    <w:rsid w:val="00CB6272"/>
    <w:rsid w:val="00CC01B1"/>
    <w:rsid w:val="00CC0F24"/>
    <w:rsid w:val="00CC6C5A"/>
    <w:rsid w:val="00CC701C"/>
    <w:rsid w:val="00CD467D"/>
    <w:rsid w:val="00CD4ED2"/>
    <w:rsid w:val="00CE1058"/>
    <w:rsid w:val="00CE1E3B"/>
    <w:rsid w:val="00CE3D8B"/>
    <w:rsid w:val="00CE4791"/>
    <w:rsid w:val="00CE4AA7"/>
    <w:rsid w:val="00CE52F4"/>
    <w:rsid w:val="00CE5DC5"/>
    <w:rsid w:val="00CE5E6B"/>
    <w:rsid w:val="00CF03EC"/>
    <w:rsid w:val="00CF2D89"/>
    <w:rsid w:val="00CF638D"/>
    <w:rsid w:val="00CF7B27"/>
    <w:rsid w:val="00D02830"/>
    <w:rsid w:val="00D0289B"/>
    <w:rsid w:val="00D03B1C"/>
    <w:rsid w:val="00D105DD"/>
    <w:rsid w:val="00D14E22"/>
    <w:rsid w:val="00D17814"/>
    <w:rsid w:val="00D232D7"/>
    <w:rsid w:val="00D23A19"/>
    <w:rsid w:val="00D23A5D"/>
    <w:rsid w:val="00D23EA9"/>
    <w:rsid w:val="00D25C8A"/>
    <w:rsid w:val="00D25E71"/>
    <w:rsid w:val="00D2631E"/>
    <w:rsid w:val="00D305DC"/>
    <w:rsid w:val="00D3284E"/>
    <w:rsid w:val="00D35232"/>
    <w:rsid w:val="00D36C4E"/>
    <w:rsid w:val="00D4786D"/>
    <w:rsid w:val="00D47B05"/>
    <w:rsid w:val="00D51B0D"/>
    <w:rsid w:val="00D53C3C"/>
    <w:rsid w:val="00D7412D"/>
    <w:rsid w:val="00D74DB4"/>
    <w:rsid w:val="00D7509F"/>
    <w:rsid w:val="00D77EDA"/>
    <w:rsid w:val="00D83386"/>
    <w:rsid w:val="00D848DB"/>
    <w:rsid w:val="00D86346"/>
    <w:rsid w:val="00D86F83"/>
    <w:rsid w:val="00D87409"/>
    <w:rsid w:val="00D91EF3"/>
    <w:rsid w:val="00D93AB6"/>
    <w:rsid w:val="00D95132"/>
    <w:rsid w:val="00D969E3"/>
    <w:rsid w:val="00DA3D1F"/>
    <w:rsid w:val="00DA3E59"/>
    <w:rsid w:val="00DB1BC1"/>
    <w:rsid w:val="00DB4E0B"/>
    <w:rsid w:val="00DB757E"/>
    <w:rsid w:val="00DC036B"/>
    <w:rsid w:val="00DC0626"/>
    <w:rsid w:val="00DC332A"/>
    <w:rsid w:val="00DC3B59"/>
    <w:rsid w:val="00DC3D2D"/>
    <w:rsid w:val="00DC530F"/>
    <w:rsid w:val="00DD0C4F"/>
    <w:rsid w:val="00DD150B"/>
    <w:rsid w:val="00DD60A5"/>
    <w:rsid w:val="00DD637F"/>
    <w:rsid w:val="00DD7C85"/>
    <w:rsid w:val="00DE3FEE"/>
    <w:rsid w:val="00DE4E66"/>
    <w:rsid w:val="00DE659F"/>
    <w:rsid w:val="00DF5C06"/>
    <w:rsid w:val="00E12974"/>
    <w:rsid w:val="00E21168"/>
    <w:rsid w:val="00E25807"/>
    <w:rsid w:val="00E3074F"/>
    <w:rsid w:val="00E30C4D"/>
    <w:rsid w:val="00E30E35"/>
    <w:rsid w:val="00E325A9"/>
    <w:rsid w:val="00E3345D"/>
    <w:rsid w:val="00E359CB"/>
    <w:rsid w:val="00E36671"/>
    <w:rsid w:val="00E36ECF"/>
    <w:rsid w:val="00E36EF1"/>
    <w:rsid w:val="00E437E5"/>
    <w:rsid w:val="00E4545F"/>
    <w:rsid w:val="00E45606"/>
    <w:rsid w:val="00E45969"/>
    <w:rsid w:val="00E5059E"/>
    <w:rsid w:val="00E50EAC"/>
    <w:rsid w:val="00E51FBE"/>
    <w:rsid w:val="00E577E3"/>
    <w:rsid w:val="00E6353E"/>
    <w:rsid w:val="00E67D31"/>
    <w:rsid w:val="00E70F11"/>
    <w:rsid w:val="00E758F8"/>
    <w:rsid w:val="00E75E55"/>
    <w:rsid w:val="00E83819"/>
    <w:rsid w:val="00E85B52"/>
    <w:rsid w:val="00E87A13"/>
    <w:rsid w:val="00E938FB"/>
    <w:rsid w:val="00E97D15"/>
    <w:rsid w:val="00EA0D3F"/>
    <w:rsid w:val="00EA1849"/>
    <w:rsid w:val="00EA30D4"/>
    <w:rsid w:val="00EB2461"/>
    <w:rsid w:val="00EB3E2A"/>
    <w:rsid w:val="00EB732C"/>
    <w:rsid w:val="00EC1AB2"/>
    <w:rsid w:val="00EC3C2F"/>
    <w:rsid w:val="00ED5AB4"/>
    <w:rsid w:val="00ED6125"/>
    <w:rsid w:val="00ED6397"/>
    <w:rsid w:val="00ED7C90"/>
    <w:rsid w:val="00EE0E62"/>
    <w:rsid w:val="00EE2E9A"/>
    <w:rsid w:val="00EE5C30"/>
    <w:rsid w:val="00EE7140"/>
    <w:rsid w:val="00EE74C4"/>
    <w:rsid w:val="00EF0346"/>
    <w:rsid w:val="00EF57D6"/>
    <w:rsid w:val="00EF6823"/>
    <w:rsid w:val="00EF6B68"/>
    <w:rsid w:val="00F00067"/>
    <w:rsid w:val="00F02184"/>
    <w:rsid w:val="00F042F4"/>
    <w:rsid w:val="00F0543F"/>
    <w:rsid w:val="00F06584"/>
    <w:rsid w:val="00F11072"/>
    <w:rsid w:val="00F11E22"/>
    <w:rsid w:val="00F13F93"/>
    <w:rsid w:val="00F14A6A"/>
    <w:rsid w:val="00F22AE8"/>
    <w:rsid w:val="00F234AE"/>
    <w:rsid w:val="00F25AA4"/>
    <w:rsid w:val="00F263A1"/>
    <w:rsid w:val="00F2782F"/>
    <w:rsid w:val="00F3004D"/>
    <w:rsid w:val="00F348A5"/>
    <w:rsid w:val="00F34984"/>
    <w:rsid w:val="00F37332"/>
    <w:rsid w:val="00F45978"/>
    <w:rsid w:val="00F47F24"/>
    <w:rsid w:val="00F51626"/>
    <w:rsid w:val="00F53A19"/>
    <w:rsid w:val="00F66B1C"/>
    <w:rsid w:val="00F67EFC"/>
    <w:rsid w:val="00F773AC"/>
    <w:rsid w:val="00F82B6C"/>
    <w:rsid w:val="00F83842"/>
    <w:rsid w:val="00F91541"/>
    <w:rsid w:val="00F948C1"/>
    <w:rsid w:val="00F94E4B"/>
    <w:rsid w:val="00F95AEA"/>
    <w:rsid w:val="00F972B5"/>
    <w:rsid w:val="00FA2C98"/>
    <w:rsid w:val="00FA6ECB"/>
    <w:rsid w:val="00FA7237"/>
    <w:rsid w:val="00FB1F73"/>
    <w:rsid w:val="00FB46C9"/>
    <w:rsid w:val="00FC087E"/>
    <w:rsid w:val="00FC45A0"/>
    <w:rsid w:val="00FC6D2A"/>
    <w:rsid w:val="00FD34DD"/>
    <w:rsid w:val="00FD469F"/>
    <w:rsid w:val="00FD4743"/>
    <w:rsid w:val="00FD6563"/>
    <w:rsid w:val="00FE11CC"/>
    <w:rsid w:val="00FE129A"/>
    <w:rsid w:val="00FF2738"/>
    <w:rsid w:val="00FF546F"/>
    <w:rsid w:val="00FF7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0833"/>
    <o:shapelayout v:ext="edit">
      <o:idmap v:ext="edit" data="1"/>
    </o:shapelayout>
  </w:shapeDefaults>
  <w:decimalSymbol w:val="."/>
  <w:listSeparator w:val=","/>
  <w14:docId w14:val="5FA314A7"/>
  <w15:chartTrackingRefBased/>
  <w15:docId w15:val="{D8F45B6D-C450-4F79-B74A-B90DF3118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table" w:customStyle="1" w:styleId="TableGrid10">
    <w:name w:val="Table Grid1"/>
    <w:basedOn w:val="TableNormal"/>
    <w:next w:val="TableGrid"/>
    <w:uiPriority w:val="39"/>
    <w:rsid w:val="006C12D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6093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38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webSettings" Target="webSettings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nicer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employees xmlns="http://schemas.microsoft.com/temp/samples">
  <employee>
    <CustomerName/>
    <CompanyName/>
    <SenderAddress/>
    <Address/>
  </employee>
</employe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EC42D418-FDDD-4B1C-991F-2CE16F8E7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(blue).dotx</Template>
  <TotalTime>15</TotalTime>
  <Pages>1</Pages>
  <Words>192</Words>
  <Characters>1100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Janice Ryu</dc:creator>
  <cp:keywords/>
  <cp:lastModifiedBy>Kel Whitehouse</cp:lastModifiedBy>
  <cp:revision>3</cp:revision>
  <cp:lastPrinted>2023-01-17T01:40:00Z</cp:lastPrinted>
  <dcterms:created xsi:type="dcterms:W3CDTF">2023-01-17T01:26:00Z</dcterms:created>
  <dcterms:modified xsi:type="dcterms:W3CDTF">2023-01-17T01:40:00Z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